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202C4" w14:textId="328AA0A1" w:rsidR="001E59F3" w:rsidRDefault="00E54406" w:rsidP="008E51CA">
      <w:pPr>
        <w:jc w:val="center"/>
        <w:rPr>
          <w:noProof/>
        </w:rPr>
      </w:pPr>
      <w:bookmarkStart w:id="0" w:name="_Hlk122442279"/>
      <w:bookmarkEnd w:id="0"/>
      <w:r>
        <w:rPr>
          <w:noProof/>
        </w:rPr>
        <mc:AlternateContent>
          <mc:Choice Requires="wps">
            <w:drawing>
              <wp:anchor distT="0" distB="0" distL="114300" distR="114300" simplePos="0" relativeHeight="251729920" behindDoc="0" locked="0" layoutInCell="1" allowOverlap="1" wp14:anchorId="7C41EEE7" wp14:editId="06C663C5">
                <wp:simplePos x="0" y="0"/>
                <wp:positionH relativeFrom="margin">
                  <wp:align>center</wp:align>
                </wp:positionH>
                <wp:positionV relativeFrom="paragraph">
                  <wp:posOffset>457200</wp:posOffset>
                </wp:positionV>
                <wp:extent cx="3248025" cy="14192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3248025" cy="1419225"/>
                        </a:xfrm>
                        <a:prstGeom prst="rect">
                          <a:avLst/>
                        </a:prstGeom>
                        <a:noFill/>
                        <a:ln>
                          <a:noFill/>
                        </a:ln>
                      </wps:spPr>
                      <wps:txbx>
                        <w:txbxContent>
                          <w:p w14:paraId="20466C4E" w14:textId="455D0D5F" w:rsidR="003F100E" w:rsidRPr="00097236" w:rsidRDefault="003F100E" w:rsidP="003F100E">
                            <w:pPr>
                              <w:jc w:val="center"/>
                              <w:rPr>
                                <w:noProof/>
                                <w:color w:val="auto"/>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097236">
                              <w:rPr>
                                <w:noProof/>
                                <w:color w:val="auto"/>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Public Health</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1EEE7" id="_x0000_t202" coordsize="21600,21600" o:spt="202" path="m,l,21600r21600,l21600,xe">
                <v:stroke joinstyle="miter"/>
                <v:path gradientshapeok="t" o:connecttype="rect"/>
              </v:shapetype>
              <v:shape id="Text Box 64" o:spid="_x0000_s1026" type="#_x0000_t202" style="position:absolute;left:0;text-align:left;margin-left:0;margin-top:36pt;width:255.75pt;height:111.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" filled="f" stroked="f">
                <v:textbox>
                  <w:txbxContent>
                    <w:p w14:paraId="20466C4E" w14:textId="455D0D5F" w:rsidR="003F100E" w:rsidRPr="00097236" w:rsidRDefault="003F100E" w:rsidP="003F100E">
                      <w:pPr>
                        <w:jc w:val="center"/>
                        <w:rPr>
                          <w:noProof/>
                          <w:color w:val="auto"/>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097236">
                        <w:rPr>
                          <w:noProof/>
                          <w:color w:val="auto"/>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Public Health</w:t>
                      </w:r>
                    </w:p>
                  </w:txbxContent>
                </v:textbox>
                <w10:wrap anchorx="margin"/>
              </v:shape>
            </w:pict>
          </mc:Fallback>
        </mc:AlternateContent>
      </w:r>
      <w:r w:rsidR="00401FDB">
        <w:rPr>
          <w:noProof/>
        </w:rPr>
        <w:drawing>
          <wp:inline distT="0" distB="0" distL="0" distR="0" wp14:anchorId="18463739" wp14:editId="4D87DD5F">
            <wp:extent cx="5095875" cy="35988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837473B0-CC2E-450A-ABE3-18F120FF3D39}">
                          <a1611:picAttrSrcUrl xmlns:a1611="http://schemas.microsoft.com/office/drawing/2016/11/main" r:id="rId10"/>
                        </a:ext>
                      </a:extLst>
                    </a:blip>
                    <a:stretch>
                      <a:fillRect/>
                    </a:stretch>
                  </pic:blipFill>
                  <pic:spPr>
                    <a:xfrm>
                      <a:off x="0" y="0"/>
                      <a:ext cx="5101341" cy="3602668"/>
                    </a:xfrm>
                    <a:prstGeom prst="rect">
                      <a:avLst/>
                    </a:prstGeom>
                  </pic:spPr>
                </pic:pic>
              </a:graphicData>
            </a:graphic>
          </wp:inline>
        </w:drawing>
      </w:r>
    </w:p>
    <w:p w14:paraId="7A867C2B" w14:textId="4673BB80" w:rsidR="00401FDB" w:rsidRPr="00401FDB" w:rsidRDefault="008E51CA" w:rsidP="00401FDB">
      <w:r>
        <w:rPr>
          <w:noProof/>
        </w:rPr>
        <mc:AlternateContent>
          <mc:Choice Requires="wps">
            <w:drawing>
              <wp:anchor distT="0" distB="0" distL="114300" distR="114300" simplePos="0" relativeHeight="251660799" behindDoc="1" locked="0" layoutInCell="1" allowOverlap="1" wp14:anchorId="659B124C" wp14:editId="7EF069BB">
                <wp:simplePos x="0" y="0"/>
                <wp:positionH relativeFrom="page">
                  <wp:align>left</wp:align>
                </wp:positionH>
                <wp:positionV relativeFrom="page">
                  <wp:posOffset>4410075</wp:posOffset>
                </wp:positionV>
                <wp:extent cx="4982210" cy="1570990"/>
                <wp:effectExtent l="0" t="0" r="889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982210"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14CC" id="Rectangle: Single Corner Snipped 4" o:spid="_x0000_s1026" alt="colored rectangle" style="position:absolute;margin-left:0;margin-top:347.25pt;width:392.3pt;height:123.7pt;flip:y;z-index:-2516556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4982210,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" path="m,l4230978,r751232,751232l4982210,1570990,,1570990,,xe" fillcolor="#1f497d [3215]" stroked="f">
                <v:path arrowok="t" o:connecttype="custom" o:connectlocs="0,0;4230978,0;4982210,751232;4982210,1570990;0,1570990;0,0" o:connectangles="0,0,0,0,0,0"/>
                <w10:wrap anchorx="page" anchory="page"/>
              </v:shape>
            </w:pict>
          </mc:Fallback>
        </mc:AlternateContent>
      </w:r>
    </w:p>
    <w:p w14:paraId="553FB829" w14:textId="60ECFE9B" w:rsidR="00401FDB" w:rsidRPr="00401FDB" w:rsidRDefault="008F6CA9" w:rsidP="00401FDB">
      <w:r>
        <w:rPr>
          <w:noProof/>
        </w:rPr>
        <w:drawing>
          <wp:anchor distT="0" distB="0" distL="114300" distR="114300" simplePos="0" relativeHeight="251751424" behindDoc="0" locked="0" layoutInCell="1" allowOverlap="1" wp14:anchorId="73709D12" wp14:editId="05972BF8">
            <wp:simplePos x="0" y="0"/>
            <wp:positionH relativeFrom="margin">
              <wp:align>left</wp:align>
            </wp:positionH>
            <wp:positionV relativeFrom="paragraph">
              <wp:posOffset>133350</wp:posOffset>
            </wp:positionV>
            <wp:extent cx="3270250" cy="1295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1295400"/>
                    </a:xfrm>
                    <a:prstGeom prst="rect">
                      <a:avLst/>
                    </a:prstGeom>
                    <a:noFill/>
                    <a:ln>
                      <a:noFill/>
                    </a:ln>
                  </pic:spPr>
                </pic:pic>
              </a:graphicData>
            </a:graphic>
            <wp14:sizeRelV relativeFrom="margin">
              <wp14:pctHeight>0</wp14:pctHeight>
            </wp14:sizeRelV>
          </wp:anchor>
        </w:drawing>
      </w:r>
    </w:p>
    <w:p w14:paraId="04C25A8D" w14:textId="149C3EDE" w:rsidR="00401FDB" w:rsidRPr="00401FDB" w:rsidRDefault="00401FDB" w:rsidP="00401FDB"/>
    <w:p w14:paraId="59D7BF80" w14:textId="06151B87" w:rsidR="00401FDB" w:rsidRPr="00401FDB" w:rsidRDefault="00401FDB" w:rsidP="00401FDB"/>
    <w:p w14:paraId="45F497DA" w14:textId="5F3E907F" w:rsidR="00401FDB" w:rsidRDefault="00401FDB" w:rsidP="00401FDB">
      <w:pPr>
        <w:tabs>
          <w:tab w:val="left" w:pos="8190"/>
        </w:tabs>
      </w:pPr>
    </w:p>
    <w:p w14:paraId="727FDDDB" w14:textId="704EA9E4" w:rsidR="001E7998" w:rsidRPr="001E7998" w:rsidRDefault="001E7998" w:rsidP="001E7998"/>
    <w:p w14:paraId="41FFACD7" w14:textId="5552F00E" w:rsidR="001E7998" w:rsidRPr="001E7998" w:rsidRDefault="001E7998" w:rsidP="001E7998"/>
    <w:p w14:paraId="14B8F89A" w14:textId="1C1D26F0" w:rsidR="001E7998" w:rsidRPr="001E7998" w:rsidRDefault="001E7998" w:rsidP="001E7998"/>
    <w:p w14:paraId="272653CD" w14:textId="1A9EB450" w:rsidR="001E7998" w:rsidRPr="001E7998" w:rsidRDefault="001E7998" w:rsidP="001E7998"/>
    <w:p w14:paraId="615F8423" w14:textId="3D4B8E08" w:rsidR="001E7998" w:rsidRDefault="001E7998" w:rsidP="001E7998"/>
    <w:p w14:paraId="17805530" w14:textId="36BD5100" w:rsidR="001E7998" w:rsidRPr="001E7998" w:rsidRDefault="008E51CA" w:rsidP="001E7998">
      <w:pPr>
        <w:tabs>
          <w:tab w:val="left" w:pos="9195"/>
        </w:tabs>
      </w:pPr>
      <w:r>
        <w:rPr>
          <w:noProof/>
        </w:rPr>
        <mc:AlternateContent>
          <mc:Choice Requires="wps">
            <w:drawing>
              <wp:anchor distT="0" distB="0" distL="114300" distR="114300" simplePos="0" relativeHeight="251731968" behindDoc="0" locked="0" layoutInCell="1" allowOverlap="1" wp14:anchorId="42DB2C9A" wp14:editId="490202DE">
                <wp:simplePos x="0" y="0"/>
                <wp:positionH relativeFrom="margin">
                  <wp:align>left</wp:align>
                </wp:positionH>
                <wp:positionV relativeFrom="paragraph">
                  <wp:posOffset>5080</wp:posOffset>
                </wp:positionV>
                <wp:extent cx="6105525" cy="7048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105525" cy="704850"/>
                        </a:xfrm>
                        <a:prstGeom prst="rect">
                          <a:avLst/>
                        </a:prstGeom>
                        <a:noFill/>
                        <a:ln>
                          <a:noFill/>
                        </a:ln>
                      </wps:spPr>
                      <wps:txbx>
                        <w:txbxContent>
                          <w:p w14:paraId="167AE7C7" w14:textId="7A660CAF" w:rsidR="004F7C15" w:rsidRPr="00097236" w:rsidRDefault="004F7C15" w:rsidP="008E51CA">
                            <w:pP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97236">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Henry County Health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2C9A" id="Text Box 67" o:spid="_x0000_s1027" type="#_x0000_t202" style="position:absolute;margin-left:0;margin-top:.4pt;width:480.75pt;height:55.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" filled="f" stroked="f">
                <v:textbox>
                  <w:txbxContent>
                    <w:p w14:paraId="167AE7C7" w14:textId="7A660CAF" w:rsidR="004F7C15" w:rsidRPr="00097236" w:rsidRDefault="004F7C15" w:rsidP="008E51CA">
                      <w:pP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97236">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Henry County Health Center</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687760B0" wp14:editId="73CFAC2D">
                <wp:simplePos x="0" y="0"/>
                <wp:positionH relativeFrom="margin">
                  <wp:align>left</wp:align>
                </wp:positionH>
                <wp:positionV relativeFrom="paragraph">
                  <wp:posOffset>690880</wp:posOffset>
                </wp:positionV>
                <wp:extent cx="1828800" cy="638175"/>
                <wp:effectExtent l="0" t="0" r="0" b="9525"/>
                <wp:wrapSquare wrapText="bothSides"/>
                <wp:docPr id="60" name="Text Box 60"/>
                <wp:cNvGraphicFramePr/>
                <a:graphic xmlns:a="http://schemas.openxmlformats.org/drawingml/2006/main">
                  <a:graphicData uri="http://schemas.microsoft.com/office/word/2010/wordprocessingShape">
                    <wps:wsp>
                      <wps:cNvSpPr txBox="1"/>
                      <wps:spPr>
                        <a:xfrm>
                          <a:off x="0" y="0"/>
                          <a:ext cx="1828800" cy="638175"/>
                        </a:xfrm>
                        <a:prstGeom prst="rect">
                          <a:avLst/>
                        </a:prstGeom>
                        <a:noFill/>
                        <a:ln>
                          <a:noFill/>
                        </a:ln>
                      </wps:spPr>
                      <wps:txbx>
                        <w:txbxContent>
                          <w:p w14:paraId="4AE7016E" w14:textId="6380BDE2" w:rsidR="008E51CA" w:rsidRPr="008F6CA9" w:rsidRDefault="008E51CA" w:rsidP="008E51CA">
                            <w:pPr>
                              <w:tabs>
                                <w:tab w:val="left" w:pos="9195"/>
                              </w:tabs>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6CA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 Report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760B0" id="Text Box 60" o:spid="_x0000_s1028" type="#_x0000_t202" style="position:absolute;margin-left:0;margin-top:54.4pt;width:2in;height:50.25pt;z-index:2517544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" filled="f" stroked="f">
                <v:textbox>
                  <w:txbxContent>
                    <w:p w14:paraId="4AE7016E" w14:textId="6380BDE2" w:rsidR="008E51CA" w:rsidRPr="008F6CA9" w:rsidRDefault="008E51CA" w:rsidP="008E51CA">
                      <w:pPr>
                        <w:tabs>
                          <w:tab w:val="left" w:pos="9195"/>
                        </w:tabs>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6CA9">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 Report 2022</w:t>
                      </w:r>
                    </w:p>
                  </w:txbxContent>
                </v:textbox>
                <w10:wrap type="square" anchorx="margin"/>
              </v:shape>
            </w:pict>
          </mc:Fallback>
        </mc:AlternateContent>
      </w:r>
      <w:r w:rsidR="001E7998">
        <w:tab/>
      </w:r>
    </w:p>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6F82EC2E" w14:textId="3CE36BA2" w:rsidR="00E523C3" w:rsidRPr="001E7998" w:rsidRDefault="00CB27A1" w:rsidP="00EC14B2">
          <w:pPr>
            <w:pStyle w:val="TOCHeading"/>
            <w:jc w:val="center"/>
            <w:rPr>
              <w:sz w:val="72"/>
              <w:szCs w:val="72"/>
            </w:rPr>
          </w:pPr>
          <w:r w:rsidRPr="001E7998">
            <w:rPr>
              <w:noProof/>
              <w:sz w:val="72"/>
              <w:szCs w:val="72"/>
            </w:rPr>
            <mc:AlternateContent>
              <mc:Choice Requires="wps">
                <w:drawing>
                  <wp:anchor distT="0" distB="0" distL="114300" distR="114300" simplePos="0" relativeHeight="251655167" behindDoc="1" locked="0" layoutInCell="1" allowOverlap="1" wp14:anchorId="227BE3C0" wp14:editId="4ACADBA9">
                    <wp:simplePos x="0" y="0"/>
                    <wp:positionH relativeFrom="page">
                      <wp:align>left</wp:align>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9621" id="Rectangle 31" o:spid="_x0000_s1026" alt="colored contents page background" style="position:absolute;margin-left:0;margin-top:-.05pt;width:617.05pt;height:794pt;z-index:-25166131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" fillcolor="#dbe5f1 [660]" stroked="f" strokeweight="2pt">
                    <w10:wrap anchorx="page" anchory="page"/>
                  </v:rect>
                </w:pict>
              </mc:Fallback>
            </mc:AlternateContent>
          </w:r>
          <w:r w:rsidR="00D476F7" w:rsidRPr="001E7998">
            <w:rPr>
              <w:sz w:val="72"/>
              <w:szCs w:val="72"/>
            </w:rPr>
            <w:t>TABLE OF CONTENTS</w:t>
          </w:r>
        </w:p>
        <w:p w14:paraId="515428AC" w14:textId="5F7BA074" w:rsidR="00A7217A" w:rsidRPr="001E7998" w:rsidRDefault="00E523C3" w:rsidP="001E7998">
          <w:pPr>
            <w:pStyle w:val="TOC1"/>
            <w:tabs>
              <w:tab w:val="clear" w:pos="8424"/>
              <w:tab w:val="right" w:pos="9936"/>
            </w:tabs>
            <w:rPr>
              <w:rFonts w:eastAsiaTheme="minorEastAsia"/>
              <w:kern w:val="0"/>
              <w:sz w:val="22"/>
              <w:szCs w:val="22"/>
              <w:lang w:eastAsia="en-US"/>
            </w:rPr>
          </w:pPr>
          <w:r w:rsidRPr="001E7998">
            <w:fldChar w:fldCharType="begin"/>
          </w:r>
          <w:r w:rsidRPr="001E7998">
            <w:instrText xml:space="preserve"> TOC \o "1-3" \h \z \u </w:instrText>
          </w:r>
          <w:r w:rsidRPr="001E7998">
            <w:fldChar w:fldCharType="separate"/>
          </w:r>
          <w:r w:rsidR="001E7998" w:rsidRPr="001E7998">
            <w:tab/>
          </w:r>
        </w:p>
        <w:p w14:paraId="2378787E" w14:textId="77DC1E30" w:rsidR="00A23AD2" w:rsidRPr="001E7998" w:rsidRDefault="00E523C3" w:rsidP="00A96223">
          <w:pPr>
            <w:pStyle w:val="ListParagraph"/>
            <w:numPr>
              <w:ilvl w:val="0"/>
              <w:numId w:val="37"/>
            </w:numPr>
            <w:tabs>
              <w:tab w:val="left" w:pos="8235"/>
            </w:tabs>
            <w:spacing w:line="600" w:lineRule="auto"/>
            <w:ind w:left="360"/>
            <w:rPr>
              <w:b/>
              <w:bCs/>
              <w:noProof/>
              <w:sz w:val="44"/>
              <w:szCs w:val="44"/>
            </w:rPr>
          </w:pPr>
          <w:r w:rsidRPr="001E7998">
            <w:rPr>
              <w:b/>
              <w:bCs/>
              <w:noProof/>
            </w:rPr>
            <w:fldChar w:fldCharType="end"/>
          </w:r>
          <w:r w:rsidR="00A23AD2" w:rsidRPr="001E7998">
            <w:rPr>
              <w:b/>
              <w:bCs/>
              <w:noProof/>
              <w:sz w:val="44"/>
              <w:szCs w:val="44"/>
            </w:rPr>
            <w:t>PUBLIC HEALTH OVERVIEW</w:t>
          </w:r>
          <w:r w:rsidR="001E7998" w:rsidRPr="001E7998">
            <w:rPr>
              <w:b/>
              <w:bCs/>
              <w:noProof/>
              <w:sz w:val="44"/>
              <w:szCs w:val="44"/>
            </w:rPr>
            <w:tab/>
          </w:r>
        </w:p>
        <w:p w14:paraId="07D714BF" w14:textId="19972E21" w:rsidR="00A23AD2" w:rsidRPr="001E7998" w:rsidRDefault="00A23AD2" w:rsidP="00A96223">
          <w:pPr>
            <w:pStyle w:val="ListParagraph"/>
            <w:numPr>
              <w:ilvl w:val="0"/>
              <w:numId w:val="37"/>
            </w:numPr>
            <w:tabs>
              <w:tab w:val="left" w:pos="1230"/>
            </w:tabs>
            <w:spacing w:line="600" w:lineRule="auto"/>
            <w:ind w:left="360"/>
            <w:rPr>
              <w:b/>
              <w:bCs/>
              <w:noProof/>
              <w:sz w:val="44"/>
              <w:szCs w:val="44"/>
            </w:rPr>
          </w:pPr>
          <w:r w:rsidRPr="001E7998">
            <w:rPr>
              <w:b/>
              <w:bCs/>
              <w:noProof/>
              <w:sz w:val="44"/>
              <w:szCs w:val="44"/>
            </w:rPr>
            <w:t>HCHC PROGRAMS</w:t>
          </w:r>
        </w:p>
        <w:p w14:paraId="78E6BB67" w14:textId="57D169D9" w:rsidR="00A23AD2" w:rsidRPr="001E7998" w:rsidRDefault="00A23AD2" w:rsidP="00A96223">
          <w:pPr>
            <w:pStyle w:val="ListParagraph"/>
            <w:numPr>
              <w:ilvl w:val="0"/>
              <w:numId w:val="37"/>
            </w:numPr>
            <w:tabs>
              <w:tab w:val="left" w:pos="1230"/>
              <w:tab w:val="left" w:pos="8040"/>
            </w:tabs>
            <w:spacing w:line="600" w:lineRule="auto"/>
            <w:ind w:left="360"/>
            <w:rPr>
              <w:b/>
              <w:bCs/>
              <w:noProof/>
              <w:sz w:val="44"/>
              <w:szCs w:val="44"/>
            </w:rPr>
          </w:pPr>
          <w:r w:rsidRPr="001E7998">
            <w:rPr>
              <w:b/>
              <w:bCs/>
              <w:noProof/>
              <w:sz w:val="44"/>
              <w:szCs w:val="44"/>
            </w:rPr>
            <w:t>20</w:t>
          </w:r>
          <w:r w:rsidR="00597637" w:rsidRPr="001E7998">
            <w:rPr>
              <w:b/>
              <w:bCs/>
              <w:noProof/>
              <w:sz w:val="44"/>
              <w:szCs w:val="44"/>
            </w:rPr>
            <w:t>2</w:t>
          </w:r>
          <w:r w:rsidR="001E7998" w:rsidRPr="001E7998">
            <w:rPr>
              <w:b/>
              <w:bCs/>
              <w:noProof/>
              <w:sz w:val="44"/>
              <w:szCs w:val="44"/>
            </w:rPr>
            <w:t>2</w:t>
          </w:r>
          <w:r w:rsidRPr="001E7998">
            <w:rPr>
              <w:b/>
              <w:bCs/>
              <w:noProof/>
              <w:sz w:val="44"/>
              <w:szCs w:val="44"/>
            </w:rPr>
            <w:t xml:space="preserve"> </w:t>
          </w:r>
          <w:r w:rsidR="00AE73A6">
            <w:rPr>
              <w:b/>
              <w:bCs/>
              <w:noProof/>
              <w:sz w:val="44"/>
              <w:szCs w:val="44"/>
            </w:rPr>
            <w:t xml:space="preserve">EVENT </w:t>
          </w:r>
          <w:r w:rsidRPr="001E7998">
            <w:rPr>
              <w:b/>
              <w:bCs/>
              <w:noProof/>
              <w:sz w:val="44"/>
              <w:szCs w:val="44"/>
            </w:rPr>
            <w:t>SPOTLIGHTS</w:t>
          </w:r>
          <w:r w:rsidR="008E51CA">
            <w:rPr>
              <w:b/>
              <w:bCs/>
              <w:noProof/>
              <w:sz w:val="44"/>
              <w:szCs w:val="44"/>
            </w:rPr>
            <w:tab/>
          </w:r>
        </w:p>
        <w:p w14:paraId="47076201" w14:textId="17D69D13" w:rsidR="00A96223" w:rsidRDefault="00A96223" w:rsidP="00A96223">
          <w:pPr>
            <w:pStyle w:val="ListParagraph"/>
            <w:numPr>
              <w:ilvl w:val="0"/>
              <w:numId w:val="37"/>
            </w:numPr>
            <w:tabs>
              <w:tab w:val="left" w:pos="1230"/>
            </w:tabs>
            <w:spacing w:line="600" w:lineRule="auto"/>
            <w:ind w:left="360"/>
            <w:rPr>
              <w:b/>
              <w:bCs/>
              <w:noProof/>
              <w:sz w:val="44"/>
              <w:szCs w:val="44"/>
            </w:rPr>
          </w:pPr>
          <w:r>
            <w:rPr>
              <w:b/>
              <w:bCs/>
              <w:noProof/>
              <w:sz w:val="44"/>
              <w:szCs w:val="44"/>
            </w:rPr>
            <w:t>NEW FACES</w:t>
          </w:r>
        </w:p>
        <w:p w14:paraId="0730D9C4" w14:textId="77777777" w:rsidR="00A96223" w:rsidRDefault="00A96223" w:rsidP="00A96223">
          <w:pPr>
            <w:pStyle w:val="ListParagraph"/>
            <w:numPr>
              <w:ilvl w:val="0"/>
              <w:numId w:val="36"/>
            </w:numPr>
            <w:tabs>
              <w:tab w:val="left" w:pos="1230"/>
            </w:tabs>
            <w:spacing w:line="600" w:lineRule="auto"/>
            <w:rPr>
              <w:b/>
              <w:bCs/>
              <w:noProof/>
              <w:sz w:val="44"/>
              <w:szCs w:val="44"/>
            </w:rPr>
          </w:pPr>
          <w:r>
            <w:rPr>
              <w:b/>
              <w:bCs/>
              <w:noProof/>
              <w:sz w:val="44"/>
              <w:szCs w:val="44"/>
            </w:rPr>
            <w:t>MILESTONE MET</w:t>
          </w:r>
        </w:p>
        <w:p w14:paraId="60762E95" w14:textId="79D897C1" w:rsidR="00EE5E41" w:rsidRPr="00A96223" w:rsidRDefault="00EE5E41" w:rsidP="00A96223">
          <w:pPr>
            <w:pStyle w:val="ListParagraph"/>
            <w:numPr>
              <w:ilvl w:val="0"/>
              <w:numId w:val="36"/>
            </w:numPr>
            <w:tabs>
              <w:tab w:val="left" w:pos="1230"/>
            </w:tabs>
            <w:spacing w:line="600" w:lineRule="auto"/>
            <w:rPr>
              <w:b/>
              <w:bCs/>
              <w:noProof/>
              <w:color w:val="auto"/>
              <w:sz w:val="44"/>
              <w:szCs w:val="44"/>
            </w:rPr>
          </w:pPr>
          <w:r w:rsidRPr="00A96223">
            <w:rPr>
              <w:b/>
              <w:bCs/>
              <w:noProof/>
              <w:color w:val="auto"/>
              <w:sz w:val="44"/>
              <w:szCs w:val="44"/>
            </w:rPr>
            <w:t>NUMBERS SERVED</w:t>
          </w:r>
        </w:p>
        <w:p w14:paraId="740408D1" w14:textId="1F54A351" w:rsidR="005D36DB" w:rsidRPr="00A96223" w:rsidRDefault="005D36DB" w:rsidP="00A96223">
          <w:pPr>
            <w:pStyle w:val="ListParagraph"/>
            <w:numPr>
              <w:ilvl w:val="0"/>
              <w:numId w:val="36"/>
            </w:numPr>
            <w:tabs>
              <w:tab w:val="left" w:pos="1230"/>
            </w:tabs>
            <w:spacing w:line="600" w:lineRule="auto"/>
            <w:rPr>
              <w:b/>
              <w:bCs/>
              <w:noProof/>
              <w:color w:val="auto"/>
              <w:sz w:val="44"/>
              <w:szCs w:val="44"/>
            </w:rPr>
          </w:pPr>
          <w:r w:rsidRPr="00A96223">
            <w:rPr>
              <w:b/>
              <w:bCs/>
              <w:noProof/>
              <w:color w:val="auto"/>
              <w:sz w:val="44"/>
              <w:szCs w:val="44"/>
            </w:rPr>
            <w:t>NEW INITIATIVES</w:t>
          </w:r>
        </w:p>
        <w:p w14:paraId="4992ECB1" w14:textId="0D0A23DC" w:rsidR="00EE5E41" w:rsidRPr="00A96223" w:rsidRDefault="00EE5E41" w:rsidP="00A96223">
          <w:pPr>
            <w:pStyle w:val="ListParagraph"/>
            <w:numPr>
              <w:ilvl w:val="0"/>
              <w:numId w:val="36"/>
            </w:numPr>
            <w:tabs>
              <w:tab w:val="left" w:pos="1230"/>
            </w:tabs>
            <w:spacing w:line="600" w:lineRule="auto"/>
            <w:rPr>
              <w:b/>
              <w:bCs/>
              <w:noProof/>
              <w:color w:val="auto"/>
              <w:sz w:val="44"/>
              <w:szCs w:val="44"/>
            </w:rPr>
          </w:pPr>
          <w:r w:rsidRPr="00A96223">
            <w:rPr>
              <w:b/>
              <w:bCs/>
              <w:noProof/>
              <w:color w:val="auto"/>
              <w:sz w:val="44"/>
              <w:szCs w:val="44"/>
            </w:rPr>
            <w:t>FINANCIAL SNAPSHOT</w:t>
          </w:r>
        </w:p>
        <w:p w14:paraId="2135A45B" w14:textId="514FAFAC" w:rsidR="0055148D" w:rsidRDefault="00FE1AA7" w:rsidP="00A96223">
          <w:pPr>
            <w:pStyle w:val="ListParagraph"/>
            <w:numPr>
              <w:ilvl w:val="0"/>
              <w:numId w:val="36"/>
            </w:numPr>
            <w:tabs>
              <w:tab w:val="left" w:pos="1230"/>
              <w:tab w:val="left" w:pos="8790"/>
            </w:tabs>
            <w:spacing w:line="600" w:lineRule="auto"/>
            <w:rPr>
              <w:b/>
              <w:bCs/>
              <w:noProof/>
              <w:color w:val="FFFFFF" w:themeColor="background1"/>
              <w:sz w:val="44"/>
              <w:szCs w:val="44"/>
            </w:rPr>
          </w:pPr>
          <w:r>
            <w:rPr>
              <w:b/>
              <w:bCs/>
              <w:noProof/>
              <w:color w:val="auto"/>
              <w:sz w:val="44"/>
              <w:szCs w:val="44"/>
            </w:rPr>
            <w:t>SEE YOU IN 2023</w:t>
          </w:r>
          <w:r w:rsidR="001E7998">
            <w:rPr>
              <w:b/>
              <w:bCs/>
              <w:noProof/>
              <w:color w:val="FFFFFF" w:themeColor="background1"/>
              <w:sz w:val="44"/>
              <w:szCs w:val="44"/>
            </w:rPr>
            <w:tab/>
          </w:r>
        </w:p>
        <w:p w14:paraId="2A76E66A" w14:textId="6E283DEB" w:rsidR="000204AB" w:rsidRPr="000204AB" w:rsidRDefault="008E51CA" w:rsidP="008E51CA">
          <w:pPr>
            <w:pStyle w:val="ListParagraph"/>
            <w:tabs>
              <w:tab w:val="left" w:pos="7335"/>
            </w:tabs>
            <w:spacing w:line="600" w:lineRule="auto"/>
            <w:ind w:left="360"/>
            <w:rPr>
              <w:b/>
              <w:bCs/>
              <w:noProof/>
              <w:color w:val="FFFFFF" w:themeColor="background1"/>
              <w:sz w:val="44"/>
              <w:szCs w:val="44"/>
            </w:rPr>
          </w:pPr>
          <w:r>
            <w:rPr>
              <w:b/>
              <w:bCs/>
              <w:noProof/>
              <w:color w:val="FFFFFF" w:themeColor="background1"/>
              <w:sz w:val="44"/>
              <w:szCs w:val="44"/>
            </w:rPr>
            <w:tab/>
          </w:r>
        </w:p>
        <w:p w14:paraId="305AAC22" w14:textId="78581DD2" w:rsidR="00E523C3" w:rsidRDefault="00A23AD2" w:rsidP="00FE1AA7">
          <w:pPr>
            <w:pStyle w:val="ListParagraph"/>
            <w:tabs>
              <w:tab w:val="left" w:pos="1230"/>
              <w:tab w:val="left" w:pos="4380"/>
            </w:tabs>
            <w:ind w:left="360"/>
          </w:pPr>
          <w:r>
            <w:rPr>
              <w:b/>
              <w:bCs/>
              <w:noProof/>
              <w:color w:val="FFFFFF" w:themeColor="background1"/>
            </w:rPr>
            <w:lastRenderedPageBreak/>
            <w:tab/>
          </w:r>
          <w:r w:rsidR="00FE1AA7">
            <w:rPr>
              <w:b/>
              <w:bCs/>
              <w:noProof/>
              <w:color w:val="FFFFFF" w:themeColor="background1"/>
            </w:rPr>
            <w:tab/>
          </w:r>
        </w:p>
      </w:sdtContent>
    </w:sdt>
    <w:p w14:paraId="5230AB7E" w14:textId="5E603095" w:rsidR="00D35DB5" w:rsidRPr="000F7DC0" w:rsidRDefault="00D35DB5" w:rsidP="00D35DB5">
      <w:pPr>
        <w:pStyle w:val="Heading3"/>
        <w:shd w:val="clear" w:color="auto" w:fill="1F497D" w:themeFill="text2"/>
        <w:jc w:val="left"/>
        <w:rPr>
          <w:color w:val="FFFFFF" w:themeColor="background1"/>
          <w:sz w:val="52"/>
          <w:szCs w:val="52"/>
        </w:rPr>
      </w:pPr>
      <w:bookmarkStart w:id="1" w:name="_Hlk122441273"/>
      <w:r w:rsidRPr="000F7DC0">
        <w:rPr>
          <w:noProof/>
          <w:color w:val="FFFFFF" w:themeColor="background1"/>
        </w:rPr>
        <mc:AlternateContent>
          <mc:Choice Requires="wps">
            <w:drawing>
              <wp:anchor distT="0" distB="0" distL="114300" distR="114300" simplePos="0" relativeHeight="251806720" behindDoc="0" locked="0" layoutInCell="1" allowOverlap="1" wp14:anchorId="302FF567" wp14:editId="3AE62C83">
                <wp:simplePos x="0" y="0"/>
                <wp:positionH relativeFrom="column">
                  <wp:posOffset>2783205</wp:posOffset>
                </wp:positionH>
                <wp:positionV relativeFrom="paragraph">
                  <wp:posOffset>2437765</wp:posOffset>
                </wp:positionV>
                <wp:extent cx="790575" cy="70485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2DF95B4F" w14:textId="77777777" w:rsidR="00D35DB5" w:rsidRDefault="00D35DB5" w:rsidP="00D35DB5"/>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02FF567" id="Text Box 51" o:spid="_x0000_s1029" type="#_x0000_t202" style="position:absolute;left:0;text-align:left;margin-left:219.15pt;margin-top:191.95pt;width:62.25pt;height:55.5pt;z-index:251806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" filled="f" stroked="f" strokeweight=".5pt">
                <v:textbox style="mso-fit-shape-to-text:t" inset="0,0,0,0">
                  <w:txbxContent>
                    <w:p w14:paraId="2DF95B4F" w14:textId="77777777" w:rsidR="00D35DB5" w:rsidRDefault="00D35DB5" w:rsidP="00D35DB5"/>
                  </w:txbxContent>
                </v:textbox>
              </v:shape>
            </w:pict>
          </mc:Fallback>
        </mc:AlternateContent>
      </w:r>
      <w:r>
        <w:rPr>
          <w:color w:val="FFFFFF" w:themeColor="background1"/>
          <w:sz w:val="52"/>
          <w:szCs w:val="52"/>
        </w:rPr>
        <w:t>PUBLIC HEALTH OVERVIEW</w:t>
      </w:r>
      <w:r w:rsidRPr="000F7DC0">
        <w:rPr>
          <w:color w:val="FFFFFF" w:themeColor="background1"/>
          <w:sz w:val="52"/>
          <w:szCs w:val="52"/>
        </w:rPr>
        <w:t>:</w:t>
      </w:r>
    </w:p>
    <w:bookmarkEnd w:id="1"/>
    <w:p w14:paraId="6165830B" w14:textId="5692468A" w:rsidR="00E523C3" w:rsidRPr="001E7998" w:rsidRDefault="000A463E" w:rsidP="001E7998">
      <w:pPr>
        <w:pStyle w:val="Heading2"/>
        <w:spacing w:line="240" w:lineRule="auto"/>
        <w:rPr>
          <w:rFonts w:asciiTheme="minorHAnsi" w:hAnsiTheme="minorHAnsi" w:cstheme="minorHAnsi"/>
        </w:rPr>
      </w:pPr>
      <w:r w:rsidRPr="001E7998">
        <w:rPr>
          <w:rFonts w:asciiTheme="minorHAnsi" w:hAnsiTheme="minorHAnsi" w:cstheme="minorHAnsi"/>
        </w:rPr>
        <w:t xml:space="preserve">Public Health focuses on the </w:t>
      </w:r>
      <w:r w:rsidR="002C4CB6" w:rsidRPr="001E7998">
        <w:rPr>
          <w:rFonts w:asciiTheme="minorHAnsi" w:hAnsiTheme="minorHAnsi" w:cstheme="minorHAnsi"/>
        </w:rPr>
        <w:t>overall improvement</w:t>
      </w:r>
      <w:r w:rsidR="009B07AD" w:rsidRPr="001E7998">
        <w:rPr>
          <w:rFonts w:asciiTheme="minorHAnsi" w:hAnsiTheme="minorHAnsi" w:cstheme="minorHAnsi"/>
        </w:rPr>
        <w:t xml:space="preserve"> of</w:t>
      </w:r>
      <w:r w:rsidR="002C4CB6" w:rsidRPr="001E7998">
        <w:rPr>
          <w:rFonts w:asciiTheme="minorHAnsi" w:hAnsiTheme="minorHAnsi" w:cstheme="minorHAnsi"/>
        </w:rPr>
        <w:t xml:space="preserve"> life</w:t>
      </w:r>
      <w:r w:rsidR="00B45401" w:rsidRPr="001E7998">
        <w:rPr>
          <w:rFonts w:asciiTheme="minorHAnsi" w:hAnsiTheme="minorHAnsi" w:cstheme="minorHAnsi"/>
        </w:rPr>
        <w:t>:</w:t>
      </w:r>
    </w:p>
    <w:p w14:paraId="3DDE1F9B" w14:textId="3438F787" w:rsidR="00E523C3" w:rsidRDefault="002C4CB6" w:rsidP="00B45401">
      <w:r>
        <w:t xml:space="preserve">Henry County Health Center </w:t>
      </w:r>
      <w:r w:rsidR="00900764">
        <w:t xml:space="preserve">(HCHC) </w:t>
      </w:r>
      <w:r>
        <w:t>employees</w:t>
      </w:r>
      <w:r w:rsidR="00E0481E">
        <w:t>’</w:t>
      </w:r>
      <w:r>
        <w:t xml:space="preserve"> work ranges from analyzing health trends in the community, to preventing the spread of communicable diseases.  </w:t>
      </w:r>
      <w:r w:rsidR="00900764">
        <w:t>HCHC believes that e</w:t>
      </w:r>
      <w:r>
        <w:t xml:space="preserve">veryone deserves a chance to lead a healthy </w:t>
      </w:r>
      <w:r w:rsidR="00900764">
        <w:t xml:space="preserve">and happy life, therefore, we are focused on attaining the highest level of health for all </w:t>
      </w:r>
      <w:r w:rsidR="00B71DDB">
        <w:t>Henry County (</w:t>
      </w:r>
      <w:r w:rsidR="00900764">
        <w:t>HC</w:t>
      </w:r>
      <w:r w:rsidR="00B71DDB">
        <w:t>)</w:t>
      </w:r>
      <w:r w:rsidR="00900764">
        <w:t xml:space="preserve"> residents.</w:t>
      </w:r>
    </w:p>
    <w:p w14:paraId="6686F835" w14:textId="77777777" w:rsidR="00A65432" w:rsidRDefault="00A65432" w:rsidP="00B45401"/>
    <w:p w14:paraId="32AF9036" w14:textId="704EB43C" w:rsidR="00900764" w:rsidRDefault="00900764" w:rsidP="00B45401">
      <w:r>
        <w:t xml:space="preserve">The HCHC Strategic Plan is focused on developing and sustaining programs that align with </w:t>
      </w:r>
      <w:r w:rsidR="00A65432">
        <w:t>our mission and with the needs that are identified in our Community Needs Assessment.  HCHC is also focused on developing good working relationships with partners in the community that will increase the odds of long-term change</w:t>
      </w:r>
      <w:r w:rsidR="00B71DDB">
        <w:t>.</w:t>
      </w:r>
    </w:p>
    <w:p w14:paraId="0D6F435F" w14:textId="47B203D1" w:rsidR="00E523C3" w:rsidRDefault="00A65432" w:rsidP="00E523C3">
      <w:pPr>
        <w:pStyle w:val="Heading2"/>
      </w:pPr>
      <w:r>
        <w:t>HCHC Mission:</w:t>
      </w:r>
    </w:p>
    <w:p w14:paraId="5DA77C07" w14:textId="4C5950DA" w:rsidR="00A65432" w:rsidRPr="00A65432" w:rsidRDefault="00A65432" w:rsidP="00A65432">
      <w:r>
        <w:t xml:space="preserve">“To </w:t>
      </w:r>
      <w:r w:rsidR="001E7998">
        <w:t>create a stronger community by promoting health, providing quality resources and protecting the overall wellness of Henry County residents.”</w:t>
      </w:r>
    </w:p>
    <w:p w14:paraId="0078409F" w14:textId="627976E3" w:rsidR="00E523C3" w:rsidRDefault="00E523C3" w:rsidP="00E523C3"/>
    <w:p w14:paraId="3242B3DA" w14:textId="767DAB35" w:rsidR="00292A38" w:rsidRDefault="00292A38" w:rsidP="00E523C3"/>
    <w:p w14:paraId="03804804" w14:textId="43E8AE9F" w:rsidR="008E51CA" w:rsidRDefault="008E51CA" w:rsidP="00E523C3"/>
    <w:p w14:paraId="1786651B" w14:textId="23A6DB10" w:rsidR="008E51CA" w:rsidRDefault="008E51CA" w:rsidP="00E523C3"/>
    <w:p w14:paraId="7BB6CE7E" w14:textId="087CC16D" w:rsidR="008E51CA" w:rsidRDefault="008E51CA" w:rsidP="00E523C3">
      <w:r w:rsidRPr="001E7998">
        <w:rPr>
          <w:rFonts w:cstheme="minorHAnsi"/>
          <w:noProof/>
        </w:rPr>
        <w:drawing>
          <wp:anchor distT="0" distB="0" distL="114300" distR="114300" simplePos="0" relativeHeight="251752448" behindDoc="0" locked="0" layoutInCell="1" allowOverlap="1" wp14:anchorId="58D2A5C9" wp14:editId="2F1AD612">
            <wp:simplePos x="0" y="0"/>
            <wp:positionH relativeFrom="column">
              <wp:posOffset>2764155</wp:posOffset>
            </wp:positionH>
            <wp:positionV relativeFrom="paragraph">
              <wp:posOffset>47625</wp:posOffset>
            </wp:positionV>
            <wp:extent cx="3381375" cy="2352675"/>
            <wp:effectExtent l="266700" t="266700" r="276225" b="2762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3381375" cy="2352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DBEED10" w14:textId="7395DE3A" w:rsidR="008E51CA" w:rsidRDefault="008E51CA" w:rsidP="00E523C3"/>
    <w:p w14:paraId="38AB10A8" w14:textId="281C3572" w:rsidR="008E51CA" w:rsidRDefault="008E51CA" w:rsidP="00E523C3"/>
    <w:p w14:paraId="6D66D404" w14:textId="1DF35104" w:rsidR="00292A38" w:rsidRDefault="00292A38" w:rsidP="00E523C3"/>
    <w:p w14:paraId="6E7B7B33" w14:textId="5E98EFD8" w:rsidR="00292A38" w:rsidRDefault="00292A38" w:rsidP="00E523C3"/>
    <w:p w14:paraId="2053D494" w14:textId="2A485A4A" w:rsidR="00E523C3" w:rsidRDefault="009C560D" w:rsidP="00E523C3">
      <w:pPr>
        <w:pStyle w:val="Heading2"/>
      </w:pPr>
      <w:bookmarkStart w:id="2" w:name="_Toc501116470"/>
      <w:r>
        <w:t>P</w:t>
      </w:r>
      <w:bookmarkEnd w:id="2"/>
      <w:r>
        <w:t>rogram Operations:</w:t>
      </w:r>
    </w:p>
    <w:p w14:paraId="4B0EE9D0" w14:textId="76697E3D" w:rsidR="00E523C3" w:rsidRDefault="00A65432" w:rsidP="00E523C3">
      <w:r>
        <w:t xml:space="preserve">The community and site-based programs provided by HCHC </w:t>
      </w:r>
      <w:r w:rsidR="008E51CA">
        <w:t xml:space="preserve">are listed on </w:t>
      </w:r>
      <w:r w:rsidR="00FE1AA7">
        <w:t xml:space="preserve">the next </w:t>
      </w:r>
      <w:r w:rsidR="008E51CA">
        <w:t xml:space="preserve">page </w:t>
      </w:r>
    </w:p>
    <w:p w14:paraId="25DA4B4A" w14:textId="4F83499A" w:rsidR="00D35DB5" w:rsidRPr="000F7DC0" w:rsidRDefault="00D35DB5" w:rsidP="00D35DB5">
      <w:pPr>
        <w:pStyle w:val="Heading3"/>
        <w:shd w:val="clear" w:color="auto" w:fill="1F497D" w:themeFill="text2"/>
        <w:jc w:val="left"/>
        <w:rPr>
          <w:color w:val="FFFFFF" w:themeColor="background1"/>
          <w:sz w:val="52"/>
          <w:szCs w:val="52"/>
        </w:rPr>
      </w:pPr>
      <w:r>
        <w:rPr>
          <w:noProof/>
          <w:color w:val="FFFFFF" w:themeColor="background1"/>
          <w:sz w:val="52"/>
          <w:szCs w:val="52"/>
        </w:rPr>
        <w:lastRenderedPageBreak/>
        <w:drawing>
          <wp:anchor distT="0" distB="0" distL="114300" distR="114300" simplePos="0" relativeHeight="251810816" behindDoc="0" locked="0" layoutInCell="1" allowOverlap="1" wp14:anchorId="016E6248" wp14:editId="5C7F1C46">
            <wp:simplePos x="0" y="0"/>
            <wp:positionH relativeFrom="margin">
              <wp:align>center</wp:align>
            </wp:positionH>
            <wp:positionV relativeFrom="paragraph">
              <wp:posOffset>2574925</wp:posOffset>
            </wp:positionV>
            <wp:extent cx="1625600" cy="120142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1201420"/>
                    </a:xfrm>
                    <a:prstGeom prst="rect">
                      <a:avLst/>
                    </a:prstGeom>
                    <a:noFill/>
                  </pic:spPr>
                </pic:pic>
              </a:graphicData>
            </a:graphic>
            <wp14:sizeRelH relativeFrom="margin">
              <wp14:pctWidth>0</wp14:pctWidth>
            </wp14:sizeRelH>
            <wp14:sizeRelV relativeFrom="margin">
              <wp14:pctHeight>0</wp14:pctHeight>
            </wp14:sizeRelV>
          </wp:anchor>
        </w:drawing>
      </w:r>
      <w:r w:rsidRPr="000F7DC0">
        <w:rPr>
          <w:noProof/>
          <w:color w:val="FFFFFF" w:themeColor="background1"/>
        </w:rPr>
        <mc:AlternateContent>
          <mc:Choice Requires="wps">
            <w:drawing>
              <wp:anchor distT="0" distB="0" distL="114300" distR="114300" simplePos="0" relativeHeight="251809792" behindDoc="0" locked="0" layoutInCell="1" allowOverlap="1" wp14:anchorId="42872335" wp14:editId="3657FABE">
                <wp:simplePos x="0" y="0"/>
                <wp:positionH relativeFrom="column">
                  <wp:posOffset>2783205</wp:posOffset>
                </wp:positionH>
                <wp:positionV relativeFrom="paragraph">
                  <wp:posOffset>2437765</wp:posOffset>
                </wp:positionV>
                <wp:extent cx="790575" cy="7048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365A168F" w14:textId="77777777" w:rsidR="00D35DB5" w:rsidRDefault="00D35DB5" w:rsidP="00D35DB5"/>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42872335" id="Text Box 52" o:spid="_x0000_s1030" type="#_x0000_t202" style="position:absolute;left:0;text-align:left;margin-left:219.15pt;margin-top:191.95pt;width:62.25pt;height:55.5pt;z-index:2518097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" filled="f" stroked="f" strokeweight=".5pt">
                <v:textbox style="mso-fit-shape-to-text:t" inset="0,0,0,0">
                  <w:txbxContent>
                    <w:p w14:paraId="365A168F" w14:textId="77777777" w:rsidR="00D35DB5" w:rsidRDefault="00D35DB5" w:rsidP="00D35DB5"/>
                  </w:txbxContent>
                </v:textbox>
              </v:shape>
            </w:pict>
          </mc:Fallback>
        </mc:AlternateContent>
      </w:r>
      <w:r w:rsidR="00A96223">
        <w:rPr>
          <w:color w:val="FFFFFF" w:themeColor="background1"/>
          <w:sz w:val="52"/>
          <w:szCs w:val="52"/>
        </w:rPr>
        <w:t>HCHC PROGRAMS</w:t>
      </w:r>
      <w:r w:rsidRPr="000F7DC0">
        <w:rPr>
          <w:color w:val="FFFFFF" w:themeColor="background1"/>
          <w:sz w:val="52"/>
          <w:szCs w:val="52"/>
        </w:rPr>
        <w:t>:</w:t>
      </w:r>
    </w:p>
    <w:p w14:paraId="1ACC605B" w14:textId="7AAB6DFC" w:rsidR="00D35DB5" w:rsidRDefault="00C14A51" w:rsidP="00E523C3">
      <w:r>
        <w:rPr>
          <w:noProof/>
        </w:rPr>
        <w:drawing>
          <wp:anchor distT="0" distB="0" distL="114300" distR="114300" simplePos="0" relativeHeight="251807744" behindDoc="0" locked="0" layoutInCell="1" allowOverlap="1" wp14:anchorId="72786490" wp14:editId="305F00A9">
            <wp:simplePos x="0" y="0"/>
            <wp:positionH relativeFrom="margin">
              <wp:posOffset>211455</wp:posOffset>
            </wp:positionH>
            <wp:positionV relativeFrom="paragraph">
              <wp:posOffset>350520</wp:posOffset>
            </wp:positionV>
            <wp:extent cx="5753100" cy="5400675"/>
            <wp:effectExtent l="57150" t="57150" r="76200" b="10477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699759E5" w14:textId="28C493D3" w:rsidR="00D35DB5" w:rsidRDefault="00D35DB5" w:rsidP="00E523C3"/>
    <w:p w14:paraId="0D07606D" w14:textId="6D028014" w:rsidR="00D35DB5" w:rsidRDefault="00D35DB5" w:rsidP="00E523C3"/>
    <w:tbl>
      <w:tblPr>
        <w:tblpPr w:leftFromText="180" w:rightFromText="180" w:vertAnchor="text" w:horzAnchor="margin" w:tblpY="84"/>
        <w:tblW w:w="101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416"/>
      </w:tblGrid>
      <w:tr w:rsidR="00D35DB5" w14:paraId="30FE2938" w14:textId="77777777" w:rsidTr="00C14A51">
        <w:trPr>
          <w:trHeight w:val="1936"/>
        </w:trPr>
        <w:tc>
          <w:tcPr>
            <w:tcW w:w="10170" w:type="dxa"/>
            <w:tcBorders>
              <w:top w:val="nil"/>
              <w:left w:val="nil"/>
              <w:bottom w:val="nil"/>
              <w:right w:val="nil"/>
            </w:tcBorders>
            <w:shd w:val="clear" w:color="auto" w:fill="215868" w:themeFill="accent5" w:themeFillShade="80"/>
            <w:vAlign w:val="center"/>
          </w:tcPr>
          <w:p w14:paraId="16BB782E" w14:textId="77777777" w:rsidR="00D35DB5" w:rsidRDefault="00D35DB5" w:rsidP="00D35DB5">
            <w:pPr>
              <w:pStyle w:val="Signature"/>
              <w:spacing w:before="0"/>
            </w:pPr>
            <w:r>
              <w:rPr>
                <w:noProof/>
                <w:lang w:eastAsia="en-US"/>
              </w:rPr>
              <mc:AlternateContent>
                <mc:Choice Requires="wps">
                  <w:drawing>
                    <wp:anchor distT="0" distB="0" distL="114300" distR="114300" simplePos="0" relativeHeight="251812864" behindDoc="0" locked="0" layoutInCell="1" allowOverlap="1" wp14:anchorId="21801F24" wp14:editId="60009890">
                      <wp:simplePos x="0" y="0"/>
                      <wp:positionH relativeFrom="column">
                        <wp:posOffset>-9525</wp:posOffset>
                      </wp:positionH>
                      <wp:positionV relativeFrom="paragraph">
                        <wp:posOffset>-363220</wp:posOffset>
                      </wp:positionV>
                      <wp:extent cx="6470650" cy="533400"/>
                      <wp:effectExtent l="0" t="0" r="6350" b="0"/>
                      <wp:wrapSquare wrapText="bothSides"/>
                      <wp:docPr id="5" name="Text Box 5" descr="Sidebar"/>
                      <wp:cNvGraphicFramePr/>
                      <a:graphic xmlns:a="http://schemas.openxmlformats.org/drawingml/2006/main">
                        <a:graphicData uri="http://schemas.microsoft.com/office/word/2010/wordprocessingShape">
                          <wps:wsp>
                            <wps:cNvSpPr txBox="1"/>
                            <wps:spPr>
                              <a:xfrm>
                                <a:off x="0" y="0"/>
                                <a:ext cx="64706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43FC3" w14:textId="77777777" w:rsidR="00EC14B2" w:rsidRDefault="00EC14B2" w:rsidP="00D35DB5">
                                  <w:pPr>
                                    <w:pStyle w:val="Quote"/>
                                    <w:jc w:val="center"/>
                                    <w:rPr>
                                      <w:rStyle w:val="QuoteChar"/>
                                      <w:b/>
                                      <w:color w:val="FFFFFF" w:themeColor="background1"/>
                                    </w:rPr>
                                  </w:pPr>
                                  <w:r>
                                    <w:rPr>
                                      <w:rStyle w:val="QuoteChar"/>
                                      <w:b/>
                                      <w:color w:val="FFFFFF" w:themeColor="background1"/>
                                    </w:rPr>
                                    <w:t>T</w:t>
                                  </w:r>
                                  <w:r w:rsidR="00D35DB5" w:rsidRPr="00646F69">
                                    <w:rPr>
                                      <w:rStyle w:val="QuoteChar"/>
                                      <w:b/>
                                      <w:color w:val="FFFFFF" w:themeColor="background1"/>
                                    </w:rPr>
                                    <w:t>he Community Needs Assessment drive</w:t>
                                  </w:r>
                                  <w:r>
                                    <w:rPr>
                                      <w:rStyle w:val="QuoteChar"/>
                                      <w:b/>
                                      <w:color w:val="FFFFFF" w:themeColor="background1"/>
                                    </w:rPr>
                                    <w:t>s</w:t>
                                  </w:r>
                                  <w:r w:rsidR="00D35DB5" w:rsidRPr="00646F69">
                                    <w:rPr>
                                      <w:rStyle w:val="QuoteChar"/>
                                      <w:b/>
                                      <w:color w:val="FFFFFF" w:themeColor="background1"/>
                                    </w:rPr>
                                    <w:t xml:space="preserve"> the </w:t>
                                  </w:r>
                                </w:p>
                                <w:p w14:paraId="5B02D53D" w14:textId="2FAFE028" w:rsidR="00D35DB5" w:rsidRPr="00646F69" w:rsidRDefault="00D35DB5" w:rsidP="00D35DB5">
                                  <w:pPr>
                                    <w:pStyle w:val="Quote"/>
                                    <w:jc w:val="center"/>
                                    <w:rPr>
                                      <w:rStyle w:val="QuoteChar"/>
                                      <w:b/>
                                      <w:color w:val="FFFFFF" w:themeColor="background1"/>
                                    </w:rPr>
                                  </w:pPr>
                                  <w:r w:rsidRPr="00646F69">
                                    <w:rPr>
                                      <w:rStyle w:val="QuoteChar"/>
                                      <w:b/>
                                      <w:color w:val="FFFFFF" w:themeColor="background1"/>
                                    </w:rPr>
                                    <w:t>H</w:t>
                                  </w:r>
                                  <w:r w:rsidR="00EC14B2">
                                    <w:rPr>
                                      <w:rStyle w:val="QuoteChar"/>
                                      <w:b/>
                                      <w:color w:val="FFFFFF" w:themeColor="background1"/>
                                    </w:rPr>
                                    <w:t>enry County Health Center</w:t>
                                  </w:r>
                                  <w:r w:rsidRPr="00646F69">
                                    <w:rPr>
                                      <w:rStyle w:val="QuoteChar"/>
                                      <w:b/>
                                      <w:color w:val="FFFFFF" w:themeColor="background1"/>
                                    </w:rPr>
                                    <w:t xml:space="preserve"> Strategic Plan.</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1F24" id="Text Box 5" o:spid="_x0000_s1031" type="#_x0000_t202" alt="Sidebar" style="position:absolute;margin-left:-.75pt;margin-top:-28.6pt;width:509.5pt;height: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" filled="f" stroked="f" strokeweight=".5pt">
                      <v:textbox inset="3.6pt,0,3.6pt,0">
                        <w:txbxContent>
                          <w:p w14:paraId="5D743FC3" w14:textId="77777777" w:rsidR="00EC14B2" w:rsidRDefault="00EC14B2" w:rsidP="00D35DB5">
                            <w:pPr>
                              <w:pStyle w:val="Quote"/>
                              <w:jc w:val="center"/>
                              <w:rPr>
                                <w:rStyle w:val="QuoteChar"/>
                                <w:b/>
                                <w:color w:val="FFFFFF" w:themeColor="background1"/>
                              </w:rPr>
                            </w:pPr>
                            <w:r>
                              <w:rPr>
                                <w:rStyle w:val="QuoteChar"/>
                                <w:b/>
                                <w:color w:val="FFFFFF" w:themeColor="background1"/>
                              </w:rPr>
                              <w:t>T</w:t>
                            </w:r>
                            <w:r w:rsidR="00D35DB5" w:rsidRPr="00646F69">
                              <w:rPr>
                                <w:rStyle w:val="QuoteChar"/>
                                <w:b/>
                                <w:color w:val="FFFFFF" w:themeColor="background1"/>
                              </w:rPr>
                              <w:t>he Community Needs Assessment drive</w:t>
                            </w:r>
                            <w:r>
                              <w:rPr>
                                <w:rStyle w:val="QuoteChar"/>
                                <w:b/>
                                <w:color w:val="FFFFFF" w:themeColor="background1"/>
                              </w:rPr>
                              <w:t>s</w:t>
                            </w:r>
                            <w:r w:rsidR="00D35DB5" w:rsidRPr="00646F69">
                              <w:rPr>
                                <w:rStyle w:val="QuoteChar"/>
                                <w:b/>
                                <w:color w:val="FFFFFF" w:themeColor="background1"/>
                              </w:rPr>
                              <w:t xml:space="preserve"> the </w:t>
                            </w:r>
                          </w:p>
                          <w:p w14:paraId="5B02D53D" w14:textId="2FAFE028" w:rsidR="00D35DB5" w:rsidRPr="00646F69" w:rsidRDefault="00D35DB5" w:rsidP="00D35DB5">
                            <w:pPr>
                              <w:pStyle w:val="Quote"/>
                              <w:jc w:val="center"/>
                              <w:rPr>
                                <w:rStyle w:val="QuoteChar"/>
                                <w:b/>
                                <w:color w:val="FFFFFF" w:themeColor="background1"/>
                              </w:rPr>
                            </w:pPr>
                            <w:r w:rsidRPr="00646F69">
                              <w:rPr>
                                <w:rStyle w:val="QuoteChar"/>
                                <w:b/>
                                <w:color w:val="FFFFFF" w:themeColor="background1"/>
                              </w:rPr>
                              <w:t>H</w:t>
                            </w:r>
                            <w:r w:rsidR="00EC14B2">
                              <w:rPr>
                                <w:rStyle w:val="QuoteChar"/>
                                <w:b/>
                                <w:color w:val="FFFFFF" w:themeColor="background1"/>
                              </w:rPr>
                              <w:t>enry County Health Center</w:t>
                            </w:r>
                            <w:r w:rsidRPr="00646F69">
                              <w:rPr>
                                <w:rStyle w:val="QuoteChar"/>
                                <w:b/>
                                <w:color w:val="FFFFFF" w:themeColor="background1"/>
                              </w:rPr>
                              <w:t xml:space="preserve"> Strategic Plan.</w:t>
                            </w:r>
                          </w:p>
                        </w:txbxContent>
                      </v:textbox>
                      <w10:wrap type="square"/>
                    </v:shape>
                  </w:pict>
                </mc:Fallback>
              </mc:AlternateContent>
            </w:r>
          </w:p>
        </w:tc>
      </w:tr>
    </w:tbl>
    <w:p w14:paraId="12C9F67D" w14:textId="7B631F2D" w:rsidR="00D35DB5" w:rsidRDefault="00D35DB5" w:rsidP="00E523C3"/>
    <w:p w14:paraId="05F86850" w14:textId="07683F14" w:rsidR="00D35DB5" w:rsidRDefault="00D35DB5" w:rsidP="00E523C3"/>
    <w:p w14:paraId="39D94ACC" w14:textId="5A232A71" w:rsidR="00DF19FF" w:rsidRPr="00DF19FF" w:rsidRDefault="009B07AD" w:rsidP="00DF19FF">
      <w:r>
        <w:rPr>
          <w:noProof/>
          <w:szCs w:val="24"/>
        </w:rPr>
        <mc:AlternateContent>
          <mc:Choice Requires="wps">
            <w:drawing>
              <wp:anchor distT="0" distB="0" distL="114300" distR="114300" simplePos="0" relativeHeight="251750400" behindDoc="0" locked="0" layoutInCell="1" allowOverlap="1" wp14:anchorId="7353D99D" wp14:editId="2E5E7D32">
                <wp:simplePos x="0" y="0"/>
                <wp:positionH relativeFrom="column">
                  <wp:posOffset>1773555</wp:posOffset>
                </wp:positionH>
                <wp:positionV relativeFrom="paragraph">
                  <wp:posOffset>2370455</wp:posOffset>
                </wp:positionV>
                <wp:extent cx="2876550" cy="19335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2876550"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9BC92" w14:textId="3885FDF0" w:rsidR="009B07AD" w:rsidRDefault="009B07AD" w:rsidP="001E7998">
                            <w:pPr>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7353D99D" id="Text Box 29" o:spid="_x0000_s1032" type="#_x0000_t202" style="position:absolute;margin-left:139.65pt;margin-top:186.65pt;width:226.5pt;height:152.25pt;z-index:2517504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" filled="f" stroked="f" strokeweight=".5pt">
                <v:textbox style="mso-fit-shape-to-text:t" inset="0,0,0,0">
                  <w:txbxContent>
                    <w:p w14:paraId="7639BC92" w14:textId="3885FDF0" w:rsidR="009B07AD" w:rsidRDefault="009B07AD" w:rsidP="001E7998">
                      <w:pPr>
                        <w:jc w:val="center"/>
                      </w:pPr>
                    </w:p>
                  </w:txbxContent>
                </v:textbox>
              </v:shape>
            </w:pict>
          </mc:Fallback>
        </mc:AlternateContent>
      </w:r>
      <w:r w:rsidR="00646F69">
        <w:rPr>
          <w:noProof/>
          <w:szCs w:val="24"/>
        </w:rPr>
        <mc:AlternateContent>
          <mc:Choice Requires="wps">
            <w:drawing>
              <wp:anchor distT="0" distB="0" distL="114300" distR="114300" simplePos="0" relativeHeight="251667456" behindDoc="0" locked="0" layoutInCell="1" allowOverlap="1" wp14:anchorId="706FD3C1" wp14:editId="110376B2">
                <wp:simplePos x="0" y="0"/>
                <wp:positionH relativeFrom="column">
                  <wp:posOffset>1754505</wp:posOffset>
                </wp:positionH>
                <wp:positionV relativeFrom="paragraph">
                  <wp:posOffset>2294255</wp:posOffset>
                </wp:positionV>
                <wp:extent cx="2981325" cy="15716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98132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6DCB1" w14:textId="5FB7AFFC" w:rsidR="00646F69" w:rsidRDefault="00646F69"/>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6FD3C1" id="Text Box 7" o:spid="_x0000_s1033" type="#_x0000_t202" style="position:absolute;margin-left:138.15pt;margin-top:180.65pt;width:234.75pt;height:123.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" filled="f" stroked="f" strokeweight=".5pt">
                <v:textbox style="mso-fit-shape-to-text:t" inset="0,0,0,0">
                  <w:txbxContent>
                    <w:p w14:paraId="2E36DCB1" w14:textId="5FB7AFFC" w:rsidR="00646F69" w:rsidRDefault="00646F69"/>
                  </w:txbxContent>
                </v:textbox>
              </v:shape>
            </w:pict>
          </mc:Fallback>
        </mc:AlternateContent>
      </w:r>
    </w:p>
    <w:p w14:paraId="51F29D2E" w14:textId="76C88F4B" w:rsidR="005A41F1" w:rsidRPr="000F7DC0" w:rsidRDefault="0069493C" w:rsidP="000F7DC0">
      <w:pPr>
        <w:pStyle w:val="Heading3"/>
        <w:shd w:val="clear" w:color="auto" w:fill="1F497D" w:themeFill="text2"/>
        <w:jc w:val="left"/>
        <w:rPr>
          <w:color w:val="FFFFFF" w:themeColor="background1"/>
          <w:sz w:val="52"/>
          <w:szCs w:val="52"/>
        </w:rPr>
      </w:pPr>
      <w:bookmarkStart w:id="3" w:name="_Hlk122441214"/>
      <w:r w:rsidRPr="000F7DC0">
        <w:rPr>
          <w:noProof/>
          <w:color w:val="FFFFFF" w:themeColor="background1"/>
        </w:rPr>
        <w:lastRenderedPageBreak/>
        <mc:AlternateContent>
          <mc:Choice Requires="wps">
            <w:drawing>
              <wp:anchor distT="0" distB="0" distL="114300" distR="114300" simplePos="0" relativeHeight="251673600" behindDoc="0" locked="0" layoutInCell="1" allowOverlap="1" wp14:anchorId="66A37138" wp14:editId="12B7B582">
                <wp:simplePos x="0" y="0"/>
                <wp:positionH relativeFrom="column">
                  <wp:posOffset>2783205</wp:posOffset>
                </wp:positionH>
                <wp:positionV relativeFrom="paragraph">
                  <wp:posOffset>2437765</wp:posOffset>
                </wp:positionV>
                <wp:extent cx="790575" cy="7048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B73F1" w14:textId="77777777" w:rsidR="0069493C" w:rsidRDefault="0069493C"/>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6A37138" id="Text Box 16" o:spid="_x0000_s1034" type="#_x0000_t202" style="position:absolute;left:0;text-align:left;margin-left:219.15pt;margin-top:191.95pt;width:62.25pt;height:55.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" filled="f" stroked="f" strokeweight=".5pt">
                <v:textbox style="mso-fit-shape-to-text:t" inset="0,0,0,0">
                  <w:txbxContent>
                    <w:p w14:paraId="54EB73F1" w14:textId="77777777" w:rsidR="0069493C" w:rsidRDefault="0069493C"/>
                  </w:txbxContent>
                </v:textbox>
              </v:shape>
            </w:pict>
          </mc:Fallback>
        </mc:AlternateContent>
      </w:r>
      <w:r w:rsidR="005A41F1" w:rsidRPr="000F7DC0">
        <w:rPr>
          <w:color w:val="FFFFFF" w:themeColor="background1"/>
          <w:sz w:val="52"/>
          <w:szCs w:val="52"/>
        </w:rPr>
        <w:t>20</w:t>
      </w:r>
      <w:r w:rsidR="00292A38" w:rsidRPr="000F7DC0">
        <w:rPr>
          <w:color w:val="FFFFFF" w:themeColor="background1"/>
          <w:sz w:val="52"/>
          <w:szCs w:val="52"/>
        </w:rPr>
        <w:t>2</w:t>
      </w:r>
      <w:r w:rsidR="000F7DC0" w:rsidRPr="000F7DC0">
        <w:rPr>
          <w:color w:val="FFFFFF" w:themeColor="background1"/>
          <w:sz w:val="52"/>
          <w:szCs w:val="52"/>
        </w:rPr>
        <w:t>2</w:t>
      </w:r>
      <w:r w:rsidR="005A41F1" w:rsidRPr="000F7DC0">
        <w:rPr>
          <w:color w:val="FFFFFF" w:themeColor="background1"/>
          <w:sz w:val="52"/>
          <w:szCs w:val="52"/>
        </w:rPr>
        <w:t xml:space="preserve"> YEAR IN REVIEW:</w:t>
      </w:r>
    </w:p>
    <w:bookmarkEnd w:id="3"/>
    <w:p w14:paraId="0FAB40BE" w14:textId="1F2FD389" w:rsidR="00CB613B" w:rsidRDefault="00371081" w:rsidP="00CB613B">
      <w:r>
        <w:rPr>
          <w:noProof/>
        </w:rPr>
        <mc:AlternateContent>
          <mc:Choice Requires="wps">
            <w:drawing>
              <wp:anchor distT="0" distB="0" distL="114300" distR="114300" simplePos="0" relativeHeight="251768832" behindDoc="0" locked="0" layoutInCell="1" allowOverlap="1" wp14:anchorId="6088B4FD" wp14:editId="15F2FAF4">
                <wp:simplePos x="0" y="0"/>
                <wp:positionH relativeFrom="column">
                  <wp:posOffset>2220595</wp:posOffset>
                </wp:positionH>
                <wp:positionV relativeFrom="paragraph">
                  <wp:posOffset>100965</wp:posOffset>
                </wp:positionV>
                <wp:extent cx="3762375" cy="13874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62375" cy="1387475"/>
                        </a:xfrm>
                        <a:prstGeom prst="rect">
                          <a:avLst/>
                        </a:prstGeom>
                        <a:noFill/>
                        <a:ln>
                          <a:noFill/>
                        </a:ln>
                      </wps:spPr>
                      <wps:txbx>
                        <w:txbxContent>
                          <w:p w14:paraId="6359C1BE" w14:textId="6A3472E4" w:rsidR="00371081" w:rsidRPr="00371081" w:rsidRDefault="00371081" w:rsidP="00371081">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1081">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AED REPLACEMENT PADS FOR</w:t>
                            </w:r>
                            <w:r w:rsidR="00A96223">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HC</w:t>
                            </w:r>
                            <w:r w:rsidRPr="00371081">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88B4FD" id="Text Box 23" o:spid="_x0000_s1035" type="#_x0000_t202" style="position:absolute;margin-left:174.85pt;margin-top:7.95pt;width:296.25pt;height:109.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" filled="f" stroked="f">
                <v:textbox style="mso-fit-shape-to-text:t">
                  <w:txbxContent>
                    <w:p w14:paraId="6359C1BE" w14:textId="6A3472E4" w:rsidR="00371081" w:rsidRPr="00371081" w:rsidRDefault="00371081" w:rsidP="00371081">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1081">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AED REPLACEMENT PADS FOR</w:t>
                      </w:r>
                      <w:r w:rsidR="00A96223">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HC</w:t>
                      </w:r>
                      <w:r w:rsidRPr="00371081">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SCHOOLS</w:t>
                      </w:r>
                    </w:p>
                  </w:txbxContent>
                </v:textbox>
              </v:shape>
            </w:pict>
          </mc:Fallback>
        </mc:AlternateContent>
      </w:r>
    </w:p>
    <w:p w14:paraId="77F3E202" w14:textId="795E997D" w:rsidR="00DF19FF" w:rsidRDefault="00371081" w:rsidP="00CB613B">
      <w:r>
        <w:rPr>
          <w:noProof/>
        </w:rPr>
        <w:drawing>
          <wp:anchor distT="0" distB="0" distL="114300" distR="114300" simplePos="0" relativeHeight="251762688" behindDoc="0" locked="0" layoutInCell="1" allowOverlap="1" wp14:anchorId="033E214F" wp14:editId="46AB8EBC">
            <wp:simplePos x="0" y="0"/>
            <wp:positionH relativeFrom="page">
              <wp:posOffset>2400300</wp:posOffset>
            </wp:positionH>
            <wp:positionV relativeFrom="paragraph">
              <wp:posOffset>225425</wp:posOffset>
            </wp:positionV>
            <wp:extent cx="4600575" cy="2612390"/>
            <wp:effectExtent l="266700" t="266700" r="257175" b="2832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26123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6F9622A6" w14:textId="3D333D0F" w:rsidR="00371081" w:rsidRDefault="00C14A51" w:rsidP="00CB613B">
      <w:r>
        <w:rPr>
          <w:noProof/>
        </w:rPr>
        <mc:AlternateContent>
          <mc:Choice Requires="wps">
            <w:drawing>
              <wp:anchor distT="0" distB="0" distL="114300" distR="114300" simplePos="0" relativeHeight="251770880" behindDoc="0" locked="0" layoutInCell="1" allowOverlap="1" wp14:anchorId="1282D9FE" wp14:editId="4037F307">
                <wp:simplePos x="0" y="0"/>
                <wp:positionH relativeFrom="column">
                  <wp:posOffset>-293370</wp:posOffset>
                </wp:positionH>
                <wp:positionV relativeFrom="paragraph">
                  <wp:posOffset>147955</wp:posOffset>
                </wp:positionV>
                <wp:extent cx="2124075" cy="1387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24075" cy="1387475"/>
                        </a:xfrm>
                        <a:prstGeom prst="rect">
                          <a:avLst/>
                        </a:prstGeom>
                        <a:noFill/>
                        <a:ln>
                          <a:noFill/>
                        </a:ln>
                      </wps:spPr>
                      <wps:txbx>
                        <w:txbxContent>
                          <w:p w14:paraId="2ACE1F54" w14:textId="2DDF5BF6" w:rsidR="00E22563"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RABIES CLINIC</w:t>
                            </w:r>
                          </w:p>
                          <w:p w14:paraId="6CD7AED4" w14:textId="62AC82F4"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 </w:t>
                            </w:r>
                            <w:r w:rsidR="00A96223">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HC RESIDENTS </w:t>
                            </w: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2D9FE" id="Text Box 24" o:spid="_x0000_s1036" type="#_x0000_t202" style="position:absolute;margin-left:-23.1pt;margin-top:11.65pt;width:167.25pt;height:109.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" filled="f" stroked="f">
                <v:textbox style="mso-fit-shape-to-text:t">
                  <w:txbxContent>
                    <w:p w14:paraId="2ACE1F54" w14:textId="2DDF5BF6" w:rsidR="00E22563"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RABIES CLINIC</w:t>
                      </w:r>
                    </w:p>
                    <w:p w14:paraId="6CD7AED4" w14:textId="62AC82F4"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 </w:t>
                      </w:r>
                      <w:r w:rsidR="00A96223">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HC RESIDENTS </w:t>
                      </w: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SERVED</w:t>
                      </w:r>
                    </w:p>
                  </w:txbxContent>
                </v:textbox>
              </v:shape>
            </w:pict>
          </mc:Fallback>
        </mc:AlternateContent>
      </w:r>
    </w:p>
    <w:p w14:paraId="4BE68899" w14:textId="0F4FD52E" w:rsidR="00DF19FF" w:rsidRDefault="00DF19FF" w:rsidP="00CB613B"/>
    <w:p w14:paraId="23B68579" w14:textId="09DD80A6" w:rsidR="00371081" w:rsidRPr="00371081" w:rsidRDefault="00C14A51" w:rsidP="00371081">
      <w:r>
        <w:rPr>
          <w:noProof/>
        </w:rPr>
        <mc:AlternateContent>
          <mc:Choice Requires="wps">
            <w:drawing>
              <wp:anchor distT="0" distB="0" distL="114300" distR="114300" simplePos="0" relativeHeight="251814912" behindDoc="0" locked="0" layoutInCell="1" allowOverlap="1" wp14:anchorId="10FA59C5" wp14:editId="1EA1A435">
                <wp:simplePos x="0" y="0"/>
                <wp:positionH relativeFrom="margin">
                  <wp:posOffset>3907155</wp:posOffset>
                </wp:positionH>
                <wp:positionV relativeFrom="paragraph">
                  <wp:posOffset>6905625</wp:posOffset>
                </wp:positionV>
                <wp:extent cx="2476500" cy="361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76500" cy="361950"/>
                        </a:xfrm>
                        <a:prstGeom prst="rect">
                          <a:avLst/>
                        </a:prstGeom>
                        <a:noFill/>
                        <a:ln>
                          <a:noFill/>
                        </a:ln>
                      </wps:spPr>
                      <wps:txbx>
                        <w:txbxContent>
                          <w:p w14:paraId="064A9130" w14:textId="5F96B2D8" w:rsidR="00D35DB5" w:rsidRPr="00371081" w:rsidRDefault="00D35DB5" w:rsidP="00D35DB5">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H.C. HOMELESS KITS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59C5" id="Text Box 32" o:spid="_x0000_s1037" type="#_x0000_t202" style="position:absolute;margin-left:307.65pt;margin-top:543.75pt;width:195pt;height:2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" filled="f" stroked="f">
                <v:textbox>
                  <w:txbxContent>
                    <w:p w14:paraId="064A9130" w14:textId="5F96B2D8" w:rsidR="00D35DB5" w:rsidRPr="00371081" w:rsidRDefault="00D35DB5" w:rsidP="00D35DB5">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H.C. HOMELESS KITS</w:t>
                      </w:r>
                    </w:p>
                  </w:txbxContent>
                </v:textbox>
                <w10:wrap anchorx="margin"/>
              </v:shape>
            </w:pict>
          </mc:Fallback>
        </mc:AlternateContent>
      </w:r>
      <w:r>
        <w:rPr>
          <w:noProof/>
        </w:rPr>
        <w:drawing>
          <wp:anchor distT="0" distB="0" distL="114300" distR="114300" simplePos="0" relativeHeight="251758592" behindDoc="0" locked="0" layoutInCell="1" allowOverlap="1" wp14:anchorId="251FA82A" wp14:editId="30E897CB">
            <wp:simplePos x="0" y="0"/>
            <wp:positionH relativeFrom="margin">
              <wp:posOffset>4440555</wp:posOffset>
            </wp:positionH>
            <wp:positionV relativeFrom="paragraph">
              <wp:posOffset>5064125</wp:posOffset>
            </wp:positionV>
            <wp:extent cx="1409700" cy="1772920"/>
            <wp:effectExtent l="304800" t="266700" r="304800" b="3225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409700" cy="1772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0" locked="0" layoutInCell="1" allowOverlap="1" wp14:anchorId="2014695A" wp14:editId="31D7FF9A">
                <wp:simplePos x="0" y="0"/>
                <wp:positionH relativeFrom="column">
                  <wp:posOffset>681990</wp:posOffset>
                </wp:positionH>
                <wp:positionV relativeFrom="paragraph">
                  <wp:posOffset>5025390</wp:posOffset>
                </wp:positionV>
                <wp:extent cx="2876550" cy="1387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76550" cy="1387475"/>
                        </a:xfrm>
                        <a:prstGeom prst="rect">
                          <a:avLst/>
                        </a:prstGeom>
                        <a:noFill/>
                        <a:ln>
                          <a:noFill/>
                        </a:ln>
                      </wps:spPr>
                      <wps:txbx>
                        <w:txbxContent>
                          <w:p w14:paraId="1C9E2021" w14:textId="1AD0000C" w:rsidR="00E22563"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RECOGNIZING </w:t>
                            </w:r>
                            <w:r w:rsidR="00A96223">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CLINTON SCHOOLS STUDENTS </w:t>
                            </w:r>
                          </w:p>
                          <w:p w14:paraId="61572FDA" w14:textId="595AD67A"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14695A" id="Text Box 28" o:spid="_x0000_s1038" type="#_x0000_t202" style="position:absolute;margin-left:53.7pt;margin-top:395.7pt;width:226.5pt;height:109.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" filled="f" stroked="f">
                <v:textbox style="mso-fit-shape-to-text:t">
                  <w:txbxContent>
                    <w:p w14:paraId="1C9E2021" w14:textId="1AD0000C" w:rsidR="00E22563"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RECOGNIZING </w:t>
                      </w:r>
                      <w:r w:rsidR="00A96223">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CLINTON SCHOOLS STUDENTS </w:t>
                      </w:r>
                    </w:p>
                    <w:p w14:paraId="61572FDA" w14:textId="595AD67A"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MONTH</w:t>
                      </w:r>
                    </w:p>
                  </w:txbxContent>
                </v:textbox>
              </v:shape>
            </w:pict>
          </mc:Fallback>
        </mc:AlternateContent>
      </w:r>
      <w:r>
        <w:rPr>
          <w:noProof/>
        </w:rPr>
        <w:drawing>
          <wp:anchor distT="0" distB="0" distL="114300" distR="114300" simplePos="0" relativeHeight="251766784" behindDoc="0" locked="0" layoutInCell="1" allowOverlap="1" wp14:anchorId="1484EC2A" wp14:editId="351158AF">
            <wp:simplePos x="0" y="0"/>
            <wp:positionH relativeFrom="column">
              <wp:posOffset>-93345</wp:posOffset>
            </wp:positionH>
            <wp:positionV relativeFrom="paragraph">
              <wp:posOffset>4817110</wp:posOffset>
            </wp:positionV>
            <wp:extent cx="3676650" cy="1962150"/>
            <wp:effectExtent l="266700" t="285750" r="266700" b="3048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1962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r>
        <w:rPr>
          <w:noProof/>
        </w:rPr>
        <w:drawing>
          <wp:anchor distT="0" distB="0" distL="114300" distR="114300" simplePos="0" relativeHeight="251765760" behindDoc="0" locked="0" layoutInCell="1" allowOverlap="1" wp14:anchorId="1EC60B4C" wp14:editId="6E22D5EE">
            <wp:simplePos x="0" y="0"/>
            <wp:positionH relativeFrom="margin">
              <wp:posOffset>-158750</wp:posOffset>
            </wp:positionH>
            <wp:positionV relativeFrom="paragraph">
              <wp:posOffset>544830</wp:posOffset>
            </wp:positionV>
            <wp:extent cx="1798955" cy="3750945"/>
            <wp:effectExtent l="285750" t="266700" r="296545" b="2686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8955" cy="37509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2928" behindDoc="0" locked="0" layoutInCell="1" allowOverlap="1" wp14:anchorId="65D27165" wp14:editId="1C2C6294">
                <wp:simplePos x="0" y="0"/>
                <wp:positionH relativeFrom="margin">
                  <wp:posOffset>1502410</wp:posOffset>
                </wp:positionH>
                <wp:positionV relativeFrom="paragraph">
                  <wp:posOffset>2209800</wp:posOffset>
                </wp:positionV>
                <wp:extent cx="3762375" cy="13874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62375" cy="1387475"/>
                        </a:xfrm>
                        <a:prstGeom prst="rect">
                          <a:avLst/>
                        </a:prstGeom>
                        <a:noFill/>
                        <a:ln>
                          <a:noFill/>
                        </a:ln>
                      </wps:spPr>
                      <wps:txbx>
                        <w:txbxContent>
                          <w:p w14:paraId="4A8595F9" w14:textId="4C502EF3"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VEST FOR NEW POLICE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D27165" id="Text Box 25" o:spid="_x0000_s1039" type="#_x0000_t202" style="position:absolute;margin-left:118.3pt;margin-top:174pt;width:296.25pt;height:109.2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" filled="f" stroked="f">
                <v:textbox style="mso-fit-shape-to-text:t">
                  <w:txbxContent>
                    <w:p w14:paraId="4A8595F9" w14:textId="4C502EF3"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VEST FOR NEW POLICE OFFICER</w:t>
                      </w:r>
                    </w:p>
                  </w:txbxContent>
                </v:textbox>
                <w10:wrap anchorx="margin"/>
              </v:shape>
            </w:pict>
          </mc:Fallback>
        </mc:AlternateContent>
      </w:r>
      <w:r w:rsidR="00A96223">
        <w:rPr>
          <w:noProof/>
        </w:rPr>
        <w:drawing>
          <wp:anchor distT="0" distB="0" distL="114300" distR="114300" simplePos="0" relativeHeight="251764736" behindDoc="0" locked="0" layoutInCell="1" allowOverlap="1" wp14:anchorId="2C7911BC" wp14:editId="7456FCD0">
            <wp:simplePos x="0" y="0"/>
            <wp:positionH relativeFrom="margin">
              <wp:posOffset>4733290</wp:posOffset>
            </wp:positionH>
            <wp:positionV relativeFrom="paragraph">
              <wp:posOffset>1554480</wp:posOffset>
            </wp:positionV>
            <wp:extent cx="1685925" cy="1381125"/>
            <wp:effectExtent l="304800" t="304800" r="276225" b="2952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687" t="5199" r="31330" b="36802"/>
                    <a:stretch/>
                  </pic:blipFill>
                  <pic:spPr bwMode="auto">
                    <a:xfrm>
                      <a:off x="0" y="0"/>
                      <a:ext cx="1685925" cy="1381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D35DB5">
        <w:rPr>
          <w:noProof/>
        </w:rPr>
        <mc:AlternateContent>
          <mc:Choice Requires="wps">
            <w:drawing>
              <wp:anchor distT="0" distB="0" distL="114300" distR="114300" simplePos="0" relativeHeight="251774976" behindDoc="0" locked="0" layoutInCell="1" allowOverlap="1" wp14:anchorId="1E4750E5" wp14:editId="30953209">
                <wp:simplePos x="0" y="0"/>
                <wp:positionH relativeFrom="column">
                  <wp:posOffset>-1152525</wp:posOffset>
                </wp:positionH>
                <wp:positionV relativeFrom="paragraph">
                  <wp:posOffset>4495800</wp:posOffset>
                </wp:positionV>
                <wp:extent cx="3762375" cy="13874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762375" cy="1387475"/>
                        </a:xfrm>
                        <a:prstGeom prst="rect">
                          <a:avLst/>
                        </a:prstGeom>
                        <a:noFill/>
                        <a:ln>
                          <a:noFill/>
                        </a:ln>
                      </wps:spPr>
                      <wps:txbx>
                        <w:txbxContent>
                          <w:p w14:paraId="1D52AA96" w14:textId="2D98C4D7"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SWIM FOR FAMILES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4750E5" id="Text Box 26" o:spid="_x0000_s1040" type="#_x0000_t202" style="position:absolute;margin-left:-90.75pt;margin-top:354pt;width:296.25pt;height:109.2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" filled="f" stroked="f">
                <v:textbox style="mso-fit-shape-to-text:t">
                  <w:txbxContent>
                    <w:p w14:paraId="1D52AA96" w14:textId="2D98C4D7" w:rsidR="00E22563" w:rsidRPr="00371081" w:rsidRDefault="00E22563" w:rsidP="00E22563">
                      <w:pPr>
                        <w:jc w:val="cente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SWIM FOR FAMILES</w:t>
                      </w:r>
                    </w:p>
                  </w:txbxContent>
                </v:textbox>
              </v:shape>
            </w:pict>
          </mc:Fallback>
        </mc:AlternateContent>
      </w:r>
      <w:r w:rsidR="00D35DB5">
        <w:rPr>
          <w:noProof/>
        </w:rPr>
        <w:drawing>
          <wp:anchor distT="0" distB="0" distL="114300" distR="114300" simplePos="0" relativeHeight="251763712" behindDoc="0" locked="0" layoutInCell="1" allowOverlap="1" wp14:anchorId="1AEEBF26" wp14:editId="415AA49F">
            <wp:simplePos x="0" y="0"/>
            <wp:positionH relativeFrom="margin">
              <wp:posOffset>1806575</wp:posOffset>
            </wp:positionH>
            <wp:positionV relativeFrom="paragraph">
              <wp:posOffset>2587625</wp:posOffset>
            </wp:positionV>
            <wp:extent cx="4262120" cy="2286000"/>
            <wp:effectExtent l="247650" t="266700" r="252730" b="2857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2120" cy="2286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7C5B16FC" w14:textId="2F7BF353" w:rsidR="00371081" w:rsidRDefault="00371081" w:rsidP="00371081"/>
    <w:p w14:paraId="3EB93A2F" w14:textId="7247D532" w:rsidR="00E22563" w:rsidRPr="000F7DC0" w:rsidRDefault="00E22563" w:rsidP="00E22563">
      <w:pPr>
        <w:pStyle w:val="Heading3"/>
        <w:shd w:val="clear" w:color="auto" w:fill="1F497D" w:themeFill="text2"/>
        <w:jc w:val="left"/>
        <w:rPr>
          <w:color w:val="FFFFFF" w:themeColor="background1"/>
          <w:sz w:val="52"/>
          <w:szCs w:val="52"/>
        </w:rPr>
      </w:pPr>
      <w:bookmarkStart w:id="4" w:name="_Hlk122440552"/>
      <w:r w:rsidRPr="000F7DC0">
        <w:rPr>
          <w:noProof/>
          <w:color w:val="FFFFFF" w:themeColor="background1"/>
        </w:rPr>
        <w:lastRenderedPageBreak/>
        <mc:AlternateContent>
          <mc:Choice Requires="wps">
            <w:drawing>
              <wp:anchor distT="0" distB="0" distL="114300" distR="114300" simplePos="0" relativeHeight="251781120" behindDoc="0" locked="0" layoutInCell="1" allowOverlap="1" wp14:anchorId="62F9F0B1" wp14:editId="2993AB6A">
                <wp:simplePos x="0" y="0"/>
                <wp:positionH relativeFrom="column">
                  <wp:posOffset>2783205</wp:posOffset>
                </wp:positionH>
                <wp:positionV relativeFrom="paragraph">
                  <wp:posOffset>2437765</wp:posOffset>
                </wp:positionV>
                <wp:extent cx="790575" cy="7048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42E08798" w14:textId="77777777" w:rsidR="00E22563" w:rsidRDefault="00E22563" w:rsidP="00E22563"/>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2F9F0B1" id="Text Box 33" o:spid="_x0000_s1041" type="#_x0000_t202" style="position:absolute;left:0;text-align:left;margin-left:219.15pt;margin-top:191.95pt;width:62.25pt;height:55.5pt;z-index:2517811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" filled="f" stroked="f" strokeweight=".5pt">
                <v:textbox style="mso-fit-shape-to-text:t" inset="0,0,0,0">
                  <w:txbxContent>
                    <w:p w14:paraId="42E08798" w14:textId="77777777" w:rsidR="00E22563" w:rsidRDefault="00E22563" w:rsidP="00E22563"/>
                  </w:txbxContent>
                </v:textbox>
              </v:shape>
            </w:pict>
          </mc:Fallback>
        </mc:AlternateContent>
      </w:r>
      <w:r>
        <w:rPr>
          <w:color w:val="FFFFFF" w:themeColor="background1"/>
          <w:sz w:val="52"/>
          <w:szCs w:val="52"/>
        </w:rPr>
        <w:t>HCHC WELCOMES NEW FACES:</w:t>
      </w:r>
    </w:p>
    <w:bookmarkEnd w:id="4"/>
    <w:p w14:paraId="4B6C2E35" w14:textId="624BB2BB" w:rsidR="00E22563" w:rsidRDefault="00E22563" w:rsidP="00371081"/>
    <w:p w14:paraId="2BB3FC47" w14:textId="513AE761" w:rsidR="00E22563" w:rsidRDefault="003B7CA3" w:rsidP="00371081">
      <w:r>
        <w:rPr>
          <w:noProof/>
        </w:rPr>
        <mc:AlternateContent>
          <mc:Choice Requires="wps">
            <w:drawing>
              <wp:anchor distT="0" distB="0" distL="114300" distR="114300" simplePos="0" relativeHeight="251798528" behindDoc="0" locked="0" layoutInCell="1" allowOverlap="1" wp14:anchorId="43D10738" wp14:editId="1C247280">
                <wp:simplePos x="0" y="0"/>
                <wp:positionH relativeFrom="margin">
                  <wp:posOffset>4497705</wp:posOffset>
                </wp:positionH>
                <wp:positionV relativeFrom="paragraph">
                  <wp:posOffset>3605530</wp:posOffset>
                </wp:positionV>
                <wp:extent cx="1647825" cy="3048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1647825" cy="304800"/>
                        </a:xfrm>
                        <a:prstGeom prst="rect">
                          <a:avLst/>
                        </a:prstGeom>
                        <a:solidFill>
                          <a:sysClr val="window" lastClr="FFFFFF"/>
                        </a:solidFill>
                        <a:ln w="25400" cap="flat" cmpd="sng" algn="ctr">
                          <a:solidFill>
                            <a:sysClr val="windowText" lastClr="000000"/>
                          </a:solidFill>
                          <a:prstDash val="solid"/>
                        </a:ln>
                        <a:effectLst/>
                      </wps:spPr>
                      <wps:txbx>
                        <w:txbxContent>
                          <w:p w14:paraId="4F7C76C0" w14:textId="54145AD0" w:rsidR="003B7CA3" w:rsidRDefault="003B7CA3" w:rsidP="003B7CA3">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Allison Dickey</w:t>
                            </w:r>
                          </w:p>
                          <w:p w14:paraId="74E4951D" w14:textId="77777777" w:rsidR="003B7CA3" w:rsidRPr="00217F1A" w:rsidRDefault="003B7CA3" w:rsidP="003B7CA3">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0738" id="Text Box 46" o:spid="_x0000_s1042" type="#_x0000_t202" style="position:absolute;margin-left:354.15pt;margin-top:283.9pt;width:129.75pt;height:2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" fillcolor="window" strokecolor="windowText" strokeweight="2pt">
                <v:textbox>
                  <w:txbxContent>
                    <w:p w14:paraId="4F7C76C0" w14:textId="54145AD0" w:rsidR="003B7CA3" w:rsidRDefault="003B7CA3" w:rsidP="003B7CA3">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Allison Dickey</w:t>
                      </w:r>
                    </w:p>
                    <w:p w14:paraId="74E4951D" w14:textId="77777777" w:rsidR="003B7CA3" w:rsidRPr="00217F1A" w:rsidRDefault="003B7CA3" w:rsidP="003B7CA3">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v:textbox>
                <w10:wrap anchorx="margin"/>
              </v:shape>
            </w:pict>
          </mc:Fallback>
        </mc:AlternateContent>
      </w:r>
      <w:r>
        <w:rPr>
          <w:noProof/>
        </w:rPr>
        <w:drawing>
          <wp:anchor distT="0" distB="0" distL="114300" distR="114300" simplePos="0" relativeHeight="251787264" behindDoc="0" locked="0" layoutInCell="1" allowOverlap="1" wp14:anchorId="6E38D995" wp14:editId="2348C566">
            <wp:simplePos x="0" y="0"/>
            <wp:positionH relativeFrom="column">
              <wp:posOffset>4659630</wp:posOffset>
            </wp:positionH>
            <wp:positionV relativeFrom="paragraph">
              <wp:posOffset>233680</wp:posOffset>
            </wp:positionV>
            <wp:extent cx="1343025" cy="1405255"/>
            <wp:effectExtent l="228600" t="228600" r="238125" b="2330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4052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480" behindDoc="0" locked="0" layoutInCell="1" allowOverlap="1" wp14:anchorId="2C03CED6" wp14:editId="08FBC740">
            <wp:simplePos x="0" y="0"/>
            <wp:positionH relativeFrom="column">
              <wp:posOffset>4678680</wp:posOffset>
            </wp:positionH>
            <wp:positionV relativeFrom="paragraph">
              <wp:posOffset>2205355</wp:posOffset>
            </wp:positionV>
            <wp:extent cx="1304925" cy="1514475"/>
            <wp:effectExtent l="228600" t="228600" r="238125" b="2381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15144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14:anchorId="23F9447B" wp14:editId="593E4ACC">
                <wp:simplePos x="0" y="0"/>
                <wp:positionH relativeFrom="column">
                  <wp:posOffset>2345055</wp:posOffset>
                </wp:positionH>
                <wp:positionV relativeFrom="paragraph">
                  <wp:posOffset>3609975</wp:posOffset>
                </wp:positionV>
                <wp:extent cx="1800225" cy="3048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800225" cy="304800"/>
                        </a:xfrm>
                        <a:prstGeom prst="rect">
                          <a:avLst/>
                        </a:prstGeom>
                        <a:solidFill>
                          <a:sysClr val="window" lastClr="FFFFFF"/>
                        </a:solidFill>
                        <a:ln w="25400" cap="flat" cmpd="sng" algn="ctr">
                          <a:solidFill>
                            <a:sysClr val="windowText" lastClr="000000"/>
                          </a:solidFill>
                          <a:prstDash val="solid"/>
                        </a:ln>
                        <a:effectLst/>
                      </wps:spPr>
                      <wps:txbx>
                        <w:txbxContent>
                          <w:p w14:paraId="347ACA69" w14:textId="3603D6A6" w:rsidR="003B7CA3" w:rsidRDefault="003B7CA3" w:rsidP="003B7CA3">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Debra Rosebrough</w:t>
                            </w:r>
                          </w:p>
                          <w:p w14:paraId="65B3E699" w14:textId="77777777" w:rsidR="003B7CA3" w:rsidRPr="00217F1A" w:rsidRDefault="003B7CA3" w:rsidP="003B7CA3">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447B" id="Text Box 44" o:spid="_x0000_s1043" type="#_x0000_t202" style="position:absolute;margin-left:184.65pt;margin-top:284.25pt;width:141.7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" fillcolor="window" strokecolor="windowText" strokeweight="2pt">
                <v:textbox>
                  <w:txbxContent>
                    <w:p w14:paraId="347ACA69" w14:textId="3603D6A6" w:rsidR="003B7CA3" w:rsidRDefault="003B7CA3" w:rsidP="003B7CA3">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Debra Rosebrough</w:t>
                      </w:r>
                    </w:p>
                    <w:p w14:paraId="65B3E699" w14:textId="77777777" w:rsidR="003B7CA3" w:rsidRPr="00217F1A" w:rsidRDefault="003B7CA3" w:rsidP="003B7CA3">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1AB50F0D" wp14:editId="5EEFD0C8">
                <wp:simplePos x="0" y="0"/>
                <wp:positionH relativeFrom="column">
                  <wp:posOffset>49530</wp:posOffset>
                </wp:positionH>
                <wp:positionV relativeFrom="paragraph">
                  <wp:posOffset>3637915</wp:posOffset>
                </wp:positionV>
                <wp:extent cx="1800225" cy="2857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800225" cy="285750"/>
                        </a:xfrm>
                        <a:prstGeom prst="rect">
                          <a:avLst/>
                        </a:prstGeom>
                        <a:solidFill>
                          <a:sysClr val="window" lastClr="FFFFFF"/>
                        </a:solidFill>
                        <a:ln w="25400" cap="flat" cmpd="sng" algn="ctr">
                          <a:solidFill>
                            <a:sysClr val="windowText" lastClr="000000"/>
                          </a:solidFill>
                          <a:prstDash val="solid"/>
                        </a:ln>
                        <a:effectLst/>
                      </wps:spPr>
                      <wps:txbx>
                        <w:txbxContent>
                          <w:p w14:paraId="6E92A98A" w14:textId="4AA63E93" w:rsidR="003B7CA3" w:rsidRDefault="003B7CA3" w:rsidP="003B7CA3">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Tyler Pulcini</w:t>
                            </w:r>
                          </w:p>
                          <w:p w14:paraId="0B7F12F7" w14:textId="77777777" w:rsidR="003B7CA3" w:rsidRPr="00217F1A" w:rsidRDefault="003B7CA3" w:rsidP="003B7CA3">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0F0D" id="Text Box 42" o:spid="_x0000_s1044" type="#_x0000_t202" style="position:absolute;margin-left:3.9pt;margin-top:286.45pt;width:141.7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" fillcolor="window" strokecolor="windowText" strokeweight="2pt">
                <v:textbox>
                  <w:txbxContent>
                    <w:p w14:paraId="6E92A98A" w14:textId="4AA63E93" w:rsidR="003B7CA3" w:rsidRDefault="003B7CA3" w:rsidP="003B7CA3">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Tyler Pulcini</w:t>
                      </w:r>
                    </w:p>
                    <w:p w14:paraId="0B7F12F7" w14:textId="77777777" w:rsidR="003B7CA3" w:rsidRPr="00217F1A" w:rsidRDefault="003B7CA3" w:rsidP="003B7CA3">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v:textbox>
              </v:shape>
            </w:pict>
          </mc:Fallback>
        </mc:AlternateContent>
      </w:r>
      <w:r w:rsidR="00217F1A">
        <w:rPr>
          <w:noProof/>
        </w:rPr>
        <mc:AlternateContent>
          <mc:Choice Requires="wps">
            <w:drawing>
              <wp:anchor distT="0" distB="0" distL="114300" distR="114300" simplePos="0" relativeHeight="251789312" behindDoc="0" locked="0" layoutInCell="1" allowOverlap="1" wp14:anchorId="389A7B18" wp14:editId="04CFF1FD">
                <wp:simplePos x="0" y="0"/>
                <wp:positionH relativeFrom="margin">
                  <wp:posOffset>4585335</wp:posOffset>
                </wp:positionH>
                <wp:positionV relativeFrom="paragraph">
                  <wp:posOffset>1538605</wp:posOffset>
                </wp:positionV>
                <wp:extent cx="1571625" cy="2857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571625" cy="285750"/>
                        </a:xfrm>
                        <a:prstGeom prst="rect">
                          <a:avLst/>
                        </a:prstGeom>
                        <a:solidFill>
                          <a:sysClr val="window" lastClr="FFFFFF"/>
                        </a:solidFill>
                        <a:ln w="25400" cap="flat" cmpd="sng" algn="ctr">
                          <a:solidFill>
                            <a:sysClr val="windowText" lastClr="000000"/>
                          </a:solidFill>
                          <a:prstDash val="solid"/>
                        </a:ln>
                        <a:effectLst/>
                      </wps:spPr>
                      <wps:txbx>
                        <w:txbxContent>
                          <w:p w14:paraId="1C76F219" w14:textId="0F7F3528" w:rsidR="00217F1A" w:rsidRDefault="00217F1A" w:rsidP="00217F1A">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Presley Schneck, WIC</w:t>
                            </w:r>
                          </w:p>
                          <w:p w14:paraId="1A3259DD" w14:textId="77777777" w:rsidR="00217F1A" w:rsidRPr="00217F1A" w:rsidRDefault="00217F1A" w:rsidP="00217F1A">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7B18" id="Text Box 40" o:spid="_x0000_s1045" type="#_x0000_t202" style="position:absolute;margin-left:361.05pt;margin-top:121.15pt;width:123.75pt;height:2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" fillcolor="window" strokecolor="windowText" strokeweight="2pt">
                <v:textbox>
                  <w:txbxContent>
                    <w:p w14:paraId="1C76F219" w14:textId="0F7F3528" w:rsidR="00217F1A" w:rsidRDefault="00217F1A" w:rsidP="00217F1A">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Presley Schneck, WIC</w:t>
                      </w:r>
                    </w:p>
                    <w:p w14:paraId="1A3259DD" w14:textId="77777777" w:rsidR="00217F1A" w:rsidRPr="00217F1A" w:rsidRDefault="00217F1A" w:rsidP="00217F1A">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v:textbox>
                <w10:wrap anchorx="margin"/>
              </v:shape>
            </w:pict>
          </mc:Fallback>
        </mc:AlternateContent>
      </w:r>
      <w:r w:rsidR="00217F1A">
        <w:rPr>
          <w:noProof/>
        </w:rPr>
        <mc:AlternateContent>
          <mc:Choice Requires="wps">
            <w:drawing>
              <wp:anchor distT="0" distB="0" distL="114300" distR="114300" simplePos="0" relativeHeight="251786240" behindDoc="0" locked="0" layoutInCell="1" allowOverlap="1" wp14:anchorId="480E79F3" wp14:editId="2CF4482B">
                <wp:simplePos x="0" y="0"/>
                <wp:positionH relativeFrom="column">
                  <wp:posOffset>2333625</wp:posOffset>
                </wp:positionH>
                <wp:positionV relativeFrom="paragraph">
                  <wp:posOffset>1571625</wp:posOffset>
                </wp:positionV>
                <wp:extent cx="1800225" cy="2857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1800225" cy="285750"/>
                        </a:xfrm>
                        <a:prstGeom prst="rect">
                          <a:avLst/>
                        </a:prstGeom>
                        <a:solidFill>
                          <a:sysClr val="window" lastClr="FFFFFF"/>
                        </a:solidFill>
                        <a:ln w="25400" cap="flat" cmpd="sng" algn="ctr">
                          <a:solidFill>
                            <a:sysClr val="windowText" lastClr="000000"/>
                          </a:solidFill>
                          <a:prstDash val="solid"/>
                        </a:ln>
                        <a:effectLst/>
                      </wps:spPr>
                      <wps:txbx>
                        <w:txbxContent>
                          <w:p w14:paraId="62E23295" w14:textId="1F6D76E6" w:rsidR="00217F1A" w:rsidRDefault="00217F1A" w:rsidP="00217F1A">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Lauren Bauer</w:t>
                            </w:r>
                          </w:p>
                          <w:p w14:paraId="1ABB604A" w14:textId="77777777" w:rsidR="00217F1A" w:rsidRPr="00217F1A" w:rsidRDefault="00217F1A" w:rsidP="00217F1A">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79F3" id="Text Box 38" o:spid="_x0000_s1046" type="#_x0000_t202" style="position:absolute;margin-left:183.75pt;margin-top:123.75pt;width:141.75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" fillcolor="window" strokecolor="windowText" strokeweight="2pt">
                <v:textbox>
                  <w:txbxContent>
                    <w:p w14:paraId="62E23295" w14:textId="1F6D76E6" w:rsidR="00217F1A" w:rsidRDefault="00217F1A" w:rsidP="00217F1A">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Lauren Bauer</w:t>
                      </w:r>
                    </w:p>
                    <w:p w14:paraId="1ABB604A" w14:textId="77777777" w:rsidR="00217F1A" w:rsidRPr="00217F1A" w:rsidRDefault="00217F1A" w:rsidP="00217F1A">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v:textbox>
              </v:shape>
            </w:pict>
          </mc:Fallback>
        </mc:AlternateContent>
      </w:r>
      <w:r w:rsidR="00217F1A">
        <w:rPr>
          <w:noProof/>
        </w:rPr>
        <w:drawing>
          <wp:anchor distT="0" distB="0" distL="114300" distR="114300" simplePos="0" relativeHeight="251784192" behindDoc="0" locked="0" layoutInCell="1" allowOverlap="1" wp14:anchorId="78F8BBD1" wp14:editId="147AC4D2">
            <wp:simplePos x="0" y="0"/>
            <wp:positionH relativeFrom="margin">
              <wp:posOffset>2535555</wp:posOffset>
            </wp:positionH>
            <wp:positionV relativeFrom="paragraph">
              <wp:posOffset>233680</wp:posOffset>
            </wp:positionV>
            <wp:extent cx="1400175" cy="1428750"/>
            <wp:effectExtent l="228600" t="228600" r="238125" b="2286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4287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17F1A">
        <w:rPr>
          <w:noProof/>
        </w:rPr>
        <mc:AlternateContent>
          <mc:Choice Requires="wps">
            <w:drawing>
              <wp:anchor distT="0" distB="0" distL="114300" distR="114300" simplePos="0" relativeHeight="251783168" behindDoc="0" locked="0" layoutInCell="1" allowOverlap="1" wp14:anchorId="44916436" wp14:editId="18CADDEE">
                <wp:simplePos x="0" y="0"/>
                <wp:positionH relativeFrom="column">
                  <wp:posOffset>20955</wp:posOffset>
                </wp:positionH>
                <wp:positionV relativeFrom="paragraph">
                  <wp:posOffset>1529080</wp:posOffset>
                </wp:positionV>
                <wp:extent cx="1800225" cy="2857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180022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629B260C" w14:textId="7A2D1FB4" w:rsidR="00217F1A" w:rsidRDefault="00217F1A" w:rsidP="00217F1A">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Carla Wade, RN</w:t>
                            </w:r>
                          </w:p>
                          <w:p w14:paraId="30264549" w14:textId="5B860021" w:rsidR="00217F1A" w:rsidRPr="00217F1A" w:rsidRDefault="00217F1A" w:rsidP="00217F1A">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6436" id="Text Box 36" o:spid="_x0000_s1047" type="#_x0000_t202" style="position:absolute;margin-left:1.65pt;margin-top:120.4pt;width:141.75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" fillcolor="white [3201]" strokecolor="black [3200]" strokeweight="2pt">
                <v:textbox>
                  <w:txbxContent>
                    <w:p w14:paraId="629B260C" w14:textId="7A2D1FB4" w:rsidR="00217F1A" w:rsidRDefault="00217F1A" w:rsidP="00217F1A">
                      <w:pPr>
                        <w:spacing w:line="240" w:lineRule="auto"/>
                        <w:jc w:val="cente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Carla Wade, RN</w:t>
                      </w:r>
                    </w:p>
                    <w:p w14:paraId="30264549" w14:textId="5B860021" w:rsidR="00217F1A" w:rsidRPr="00217F1A" w:rsidRDefault="00217F1A" w:rsidP="00217F1A">
                      <w:pPr>
                        <w:spacing w:line="240" w:lineRule="auto"/>
                        <w:jc w:val="center"/>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F1A">
                        <w:rPr>
                          <w:noProof/>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Nurse</w:t>
                      </w:r>
                    </w:p>
                  </w:txbxContent>
                </v:textbox>
              </v:shape>
            </w:pict>
          </mc:Fallback>
        </mc:AlternateContent>
      </w:r>
      <w:r w:rsidR="00217F1A">
        <w:rPr>
          <w:noProof/>
        </w:rPr>
        <w:drawing>
          <wp:inline distT="0" distB="0" distL="0" distR="0" wp14:anchorId="29DF5E80" wp14:editId="09D48843">
            <wp:extent cx="1390650" cy="1418590"/>
            <wp:effectExtent l="228600" t="228600" r="228600" b="2197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35388" t="3142" r="35459" b="33075"/>
                    <a:stretch/>
                  </pic:blipFill>
                  <pic:spPr bwMode="auto">
                    <a:xfrm>
                      <a:off x="0" y="0"/>
                      <a:ext cx="1396888" cy="1424953"/>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A557A42" w14:textId="16FAC3B8" w:rsidR="00217F1A" w:rsidRDefault="003B7CA3" w:rsidP="00371081">
      <w:r>
        <w:rPr>
          <w:noProof/>
        </w:rPr>
        <w:drawing>
          <wp:anchor distT="0" distB="0" distL="114300" distR="114300" simplePos="0" relativeHeight="251793408" behindDoc="0" locked="0" layoutInCell="1" allowOverlap="1" wp14:anchorId="57A6A65B" wp14:editId="1CF6E742">
            <wp:simplePos x="0" y="0"/>
            <wp:positionH relativeFrom="column">
              <wp:posOffset>2545080</wp:posOffset>
            </wp:positionH>
            <wp:positionV relativeFrom="paragraph">
              <wp:posOffset>242570</wp:posOffset>
            </wp:positionV>
            <wp:extent cx="1400175" cy="1552575"/>
            <wp:effectExtent l="228600" t="228600" r="238125" b="2381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15525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5DA14D08" wp14:editId="41EB349A">
            <wp:simplePos x="0" y="0"/>
            <wp:positionH relativeFrom="margin">
              <wp:align>left</wp:align>
            </wp:positionH>
            <wp:positionV relativeFrom="paragraph">
              <wp:posOffset>240030</wp:posOffset>
            </wp:positionV>
            <wp:extent cx="1419225" cy="1552575"/>
            <wp:effectExtent l="228600" t="228600" r="238125" b="2381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5525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490E9F1" w14:textId="3127D07E" w:rsidR="00AE73A6" w:rsidRPr="000F7DC0" w:rsidRDefault="00AE73A6" w:rsidP="00AE73A6">
      <w:pPr>
        <w:pStyle w:val="Heading3"/>
        <w:shd w:val="clear" w:color="auto" w:fill="1F497D" w:themeFill="text2"/>
        <w:jc w:val="left"/>
        <w:rPr>
          <w:color w:val="FFFFFF" w:themeColor="background1"/>
          <w:sz w:val="52"/>
          <w:szCs w:val="52"/>
        </w:rPr>
      </w:pPr>
      <w:r w:rsidRPr="000F7DC0">
        <w:rPr>
          <w:noProof/>
          <w:color w:val="FFFFFF" w:themeColor="background1"/>
        </w:rPr>
        <mc:AlternateContent>
          <mc:Choice Requires="wps">
            <w:drawing>
              <wp:anchor distT="0" distB="0" distL="114300" distR="114300" simplePos="0" relativeHeight="251800576" behindDoc="0" locked="0" layoutInCell="1" allowOverlap="1" wp14:anchorId="366B9E44" wp14:editId="57D25C9F">
                <wp:simplePos x="0" y="0"/>
                <wp:positionH relativeFrom="column">
                  <wp:posOffset>2783205</wp:posOffset>
                </wp:positionH>
                <wp:positionV relativeFrom="paragraph">
                  <wp:posOffset>2437765</wp:posOffset>
                </wp:positionV>
                <wp:extent cx="790575" cy="7048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3D8D202B" w14:textId="77777777" w:rsidR="00AE73A6" w:rsidRDefault="00AE73A6" w:rsidP="00AE73A6"/>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366B9E44" id="Text Box 47" o:spid="_x0000_s1048" type="#_x0000_t202" style="position:absolute;left:0;text-align:left;margin-left:219.15pt;margin-top:191.95pt;width:62.25pt;height:55.5pt;z-index:251800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" filled="f" stroked="f" strokeweight=".5pt">
                <v:textbox style="mso-fit-shape-to-text:t" inset="0,0,0,0">
                  <w:txbxContent>
                    <w:p w14:paraId="3D8D202B" w14:textId="77777777" w:rsidR="00AE73A6" w:rsidRDefault="00AE73A6" w:rsidP="00AE73A6"/>
                  </w:txbxContent>
                </v:textbox>
              </v:shape>
            </w:pict>
          </mc:Fallback>
        </mc:AlternateContent>
      </w:r>
      <w:r>
        <w:rPr>
          <w:color w:val="FFFFFF" w:themeColor="background1"/>
          <w:sz w:val="52"/>
          <w:szCs w:val="52"/>
        </w:rPr>
        <w:t>MILESTONE MET:</w:t>
      </w:r>
    </w:p>
    <w:p w14:paraId="2A3DF96D" w14:textId="7B8DD8E9" w:rsidR="00E22563" w:rsidRDefault="00A96223" w:rsidP="00371081">
      <w:r>
        <w:rPr>
          <w:noProof/>
        </w:rPr>
        <mc:AlternateContent>
          <mc:Choice Requires="wps">
            <w:drawing>
              <wp:anchor distT="0" distB="0" distL="114300" distR="114300" simplePos="0" relativeHeight="251803648" behindDoc="0" locked="0" layoutInCell="1" allowOverlap="1" wp14:anchorId="5C598856" wp14:editId="031E6182">
                <wp:simplePos x="0" y="0"/>
                <wp:positionH relativeFrom="margin">
                  <wp:posOffset>3408680</wp:posOffset>
                </wp:positionH>
                <wp:positionV relativeFrom="paragraph">
                  <wp:posOffset>736600</wp:posOffset>
                </wp:positionV>
                <wp:extent cx="1828800" cy="1143000"/>
                <wp:effectExtent l="19050" t="19050" r="34925" b="38100"/>
                <wp:wrapNone/>
                <wp:docPr id="50" name="Text Box 50"/>
                <wp:cNvGraphicFramePr/>
                <a:graphic xmlns:a="http://schemas.openxmlformats.org/drawingml/2006/main">
                  <a:graphicData uri="http://schemas.microsoft.com/office/word/2010/wordprocessingShape">
                    <wps:wsp>
                      <wps:cNvSpPr txBox="1"/>
                      <wps:spPr>
                        <a:xfrm>
                          <a:off x="0" y="0"/>
                          <a:ext cx="1828800" cy="114300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75FE9101" w14:textId="0959A0AD" w:rsidR="00AE73A6" w:rsidRPr="00AE73A6" w:rsidRDefault="00AE73A6" w:rsidP="00AE73A6">
                            <w:pPr>
                              <w:jc w:val="center"/>
                              <w:rPr>
                                <w:b/>
                                <w:noProof/>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73A6">
                              <w:rPr>
                                <w:b/>
                                <w:noProof/>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GARY FRENCH</w:t>
                            </w:r>
                          </w:p>
                          <w:p w14:paraId="3A9D9E9C" w14:textId="70E8B3AA" w:rsidR="00AE73A6" w:rsidRDefault="00AE73A6" w:rsidP="00AE73A6">
                            <w:pPr>
                              <w:jc w:val="cente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elebrate</w:t>
                            </w: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C5BE7D7" w14:textId="721001A8" w:rsidR="00AE73A6" w:rsidRPr="00AE73A6" w:rsidRDefault="00AE73A6" w:rsidP="00AE73A6">
                            <w:pPr>
                              <w:jc w:val="cente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Fifteen Y</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ears of </w:t>
                            </w: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98856" id="Text Box 50" o:spid="_x0000_s1049" type="#_x0000_t202" style="position:absolute;margin-left:268.4pt;margin-top:58pt;width:2in;height:90pt;z-index:251803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" fillcolor="white [3201]" strokecolor="#4f81bd [3204]" strokeweight="4.5pt">
                <v:textbox>
                  <w:txbxContent>
                    <w:p w14:paraId="75FE9101" w14:textId="0959A0AD" w:rsidR="00AE73A6" w:rsidRPr="00AE73A6" w:rsidRDefault="00AE73A6" w:rsidP="00AE73A6">
                      <w:pPr>
                        <w:jc w:val="center"/>
                        <w:rPr>
                          <w:b/>
                          <w:noProof/>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73A6">
                        <w:rPr>
                          <w:b/>
                          <w:noProof/>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GARY FRENCH</w:t>
                      </w:r>
                    </w:p>
                    <w:p w14:paraId="3A9D9E9C" w14:textId="70E8B3AA" w:rsidR="00AE73A6" w:rsidRDefault="00AE73A6" w:rsidP="00AE73A6">
                      <w:pPr>
                        <w:jc w:val="cente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elebrate</w:t>
                      </w: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C5BE7D7" w14:textId="721001A8" w:rsidR="00AE73A6" w:rsidRPr="00AE73A6" w:rsidRDefault="00AE73A6" w:rsidP="00AE73A6">
                      <w:pPr>
                        <w:jc w:val="cente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Fifteen Y</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ears of </w:t>
                      </w:r>
                      <w:r>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Pr="00AE73A6">
                        <w:rPr>
                          <w:b/>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ervice</w:t>
                      </w:r>
                    </w:p>
                  </w:txbxContent>
                </v:textbox>
                <w10:wrap anchorx="margin"/>
              </v:shape>
            </w:pict>
          </mc:Fallback>
        </mc:AlternateContent>
      </w:r>
      <w:r>
        <w:rPr>
          <w:noProof/>
          <w:color w:val="FFFFFF" w:themeColor="background1"/>
          <w:sz w:val="52"/>
          <w:szCs w:val="52"/>
        </w:rPr>
        <w:drawing>
          <wp:anchor distT="0" distB="0" distL="114300" distR="114300" simplePos="0" relativeHeight="251801600" behindDoc="0" locked="0" layoutInCell="1" allowOverlap="1" wp14:anchorId="6C003236" wp14:editId="2823C436">
            <wp:simplePos x="0" y="0"/>
            <wp:positionH relativeFrom="column">
              <wp:posOffset>907415</wp:posOffset>
            </wp:positionH>
            <wp:positionV relativeFrom="paragraph">
              <wp:posOffset>279400</wp:posOffset>
            </wp:positionV>
            <wp:extent cx="1904365" cy="2322830"/>
            <wp:effectExtent l="304800" t="266700" r="286385" b="2870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l="12551" t="4267" r="6452" b="21672"/>
                    <a:stretch/>
                  </pic:blipFill>
                  <pic:spPr bwMode="auto">
                    <a:xfrm>
                      <a:off x="0" y="0"/>
                      <a:ext cx="1904365" cy="23228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14:paraId="0BC76E04" w14:textId="3CED1337" w:rsidR="00A96223" w:rsidRPr="00A96223" w:rsidRDefault="00A96223" w:rsidP="00A96223"/>
    <w:p w14:paraId="6E06EA23" w14:textId="1A5133A8" w:rsidR="00A96223" w:rsidRPr="00A96223" w:rsidRDefault="00A96223" w:rsidP="00A96223"/>
    <w:p w14:paraId="38378016" w14:textId="44398D7B" w:rsidR="00A96223" w:rsidRPr="00A96223" w:rsidRDefault="00A96223" w:rsidP="00A96223"/>
    <w:p w14:paraId="6EF57814" w14:textId="5A0C93A5" w:rsidR="00A96223" w:rsidRPr="00A96223" w:rsidRDefault="00A96223" w:rsidP="00A96223"/>
    <w:p w14:paraId="2F890EDD" w14:textId="380BF9AB" w:rsidR="00A96223" w:rsidRPr="00A96223" w:rsidRDefault="00A96223" w:rsidP="00A96223"/>
    <w:p w14:paraId="3E75F69A" w14:textId="4E8257D9" w:rsidR="00A96223" w:rsidRPr="00A96223" w:rsidRDefault="00A96223" w:rsidP="00A96223"/>
    <w:p w14:paraId="7970FADE" w14:textId="7E550B15" w:rsidR="00A96223" w:rsidRPr="00A96223" w:rsidRDefault="00A96223" w:rsidP="00A96223"/>
    <w:p w14:paraId="1F972F53" w14:textId="05FF3F06" w:rsidR="00A96223" w:rsidRPr="00A96223" w:rsidRDefault="00A96223" w:rsidP="00A96223"/>
    <w:p w14:paraId="2C2181AD" w14:textId="1C78A20A" w:rsidR="00A96223" w:rsidRDefault="00A96223" w:rsidP="00A96223"/>
    <w:p w14:paraId="5AED2B74" w14:textId="77FFDF0F" w:rsidR="00A96223" w:rsidRDefault="00A96223" w:rsidP="00A96223"/>
    <w:p w14:paraId="2E1D46D9" w14:textId="036EF61D" w:rsidR="005363B6" w:rsidRDefault="005363B6" w:rsidP="00A96223"/>
    <w:p w14:paraId="52E456E7" w14:textId="1CE6C7BE" w:rsidR="005363B6" w:rsidRDefault="005363B6" w:rsidP="00A96223"/>
    <w:p w14:paraId="5C89861C" w14:textId="22EAC1F5" w:rsidR="005363B6" w:rsidRDefault="005363B6" w:rsidP="00A96223"/>
    <w:p w14:paraId="5D0E88B3" w14:textId="28696196" w:rsidR="00A96223" w:rsidRPr="000F7DC0" w:rsidRDefault="00A96223" w:rsidP="00A96223">
      <w:pPr>
        <w:pStyle w:val="Heading3"/>
        <w:shd w:val="clear" w:color="auto" w:fill="1F497D" w:themeFill="text2"/>
        <w:jc w:val="left"/>
        <w:rPr>
          <w:color w:val="FFFFFF" w:themeColor="background1"/>
          <w:sz w:val="52"/>
          <w:szCs w:val="52"/>
        </w:rPr>
      </w:pPr>
      <w:bookmarkStart w:id="5" w:name="_Hlk122442320"/>
      <w:r w:rsidRPr="000F7DC0">
        <w:rPr>
          <w:noProof/>
          <w:color w:val="FFFFFF" w:themeColor="background1"/>
        </w:rPr>
        <w:lastRenderedPageBreak/>
        <mc:AlternateContent>
          <mc:Choice Requires="wps">
            <w:drawing>
              <wp:anchor distT="0" distB="0" distL="114300" distR="114300" simplePos="0" relativeHeight="251816960" behindDoc="0" locked="0" layoutInCell="1" allowOverlap="1" wp14:anchorId="119F194A" wp14:editId="16C4F4F9">
                <wp:simplePos x="0" y="0"/>
                <wp:positionH relativeFrom="column">
                  <wp:posOffset>2783205</wp:posOffset>
                </wp:positionH>
                <wp:positionV relativeFrom="paragraph">
                  <wp:posOffset>2437765</wp:posOffset>
                </wp:positionV>
                <wp:extent cx="790575" cy="70485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5A34CB91" w14:textId="77777777" w:rsidR="00A96223" w:rsidRDefault="00A96223" w:rsidP="00A96223"/>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19F194A" id="Text Box 57" o:spid="_x0000_s1050" type="#_x0000_t202" style="position:absolute;left:0;text-align:left;margin-left:219.15pt;margin-top:191.95pt;width:62.25pt;height:55.5pt;z-index:251816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" filled="f" stroked="f" strokeweight=".5pt">
                <v:textbox style="mso-fit-shape-to-text:t" inset="0,0,0,0">
                  <w:txbxContent>
                    <w:p w14:paraId="5A34CB91" w14:textId="77777777" w:rsidR="00A96223" w:rsidRDefault="00A96223" w:rsidP="00A96223"/>
                  </w:txbxContent>
                </v:textbox>
              </v:shape>
            </w:pict>
          </mc:Fallback>
        </mc:AlternateContent>
      </w:r>
      <w:r>
        <w:rPr>
          <w:color w:val="FFFFFF" w:themeColor="background1"/>
          <w:sz w:val="52"/>
          <w:szCs w:val="52"/>
        </w:rPr>
        <w:t>HC NUMBERS SERVED BY PERCENTAGE</w:t>
      </w:r>
      <w:r w:rsidRPr="000F7DC0">
        <w:rPr>
          <w:color w:val="FFFFFF" w:themeColor="background1"/>
          <w:sz w:val="52"/>
          <w:szCs w:val="52"/>
        </w:rPr>
        <w:t>:</w:t>
      </w:r>
    </w:p>
    <w:bookmarkEnd w:id="5"/>
    <w:p w14:paraId="7F000E88" w14:textId="347FBCF1" w:rsidR="00A96223" w:rsidRDefault="00FE1AA7" w:rsidP="00A96223">
      <w:r>
        <w:rPr>
          <w:noProof/>
        </w:rPr>
        <w:drawing>
          <wp:inline distT="0" distB="0" distL="0" distR="0" wp14:anchorId="7206259A" wp14:editId="1E1810B1">
            <wp:extent cx="6286500" cy="32575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8031EF" w14:textId="77777777" w:rsidR="00C14A51" w:rsidRDefault="00C14A51" w:rsidP="00A96223"/>
    <w:p w14:paraId="3FED5CB6" w14:textId="27CF9828" w:rsidR="00A96223" w:rsidRPr="000F7DC0" w:rsidRDefault="00A96223" w:rsidP="00A96223">
      <w:pPr>
        <w:pStyle w:val="Heading3"/>
        <w:shd w:val="clear" w:color="auto" w:fill="1F497D" w:themeFill="text2"/>
        <w:jc w:val="left"/>
        <w:rPr>
          <w:color w:val="FFFFFF" w:themeColor="background1"/>
          <w:sz w:val="52"/>
          <w:szCs w:val="52"/>
        </w:rPr>
      </w:pPr>
      <w:bookmarkStart w:id="6" w:name="_Hlk122442374"/>
      <w:r w:rsidRPr="000F7DC0">
        <w:rPr>
          <w:noProof/>
          <w:color w:val="FFFFFF" w:themeColor="background1"/>
        </w:rPr>
        <mc:AlternateContent>
          <mc:Choice Requires="wps">
            <w:drawing>
              <wp:anchor distT="0" distB="0" distL="114300" distR="114300" simplePos="0" relativeHeight="251819008" behindDoc="0" locked="0" layoutInCell="1" allowOverlap="1" wp14:anchorId="100A9AF2" wp14:editId="27937CB5">
                <wp:simplePos x="0" y="0"/>
                <wp:positionH relativeFrom="column">
                  <wp:posOffset>2783205</wp:posOffset>
                </wp:positionH>
                <wp:positionV relativeFrom="paragraph">
                  <wp:posOffset>2437765</wp:posOffset>
                </wp:positionV>
                <wp:extent cx="790575" cy="7048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4D1CAF1C" w14:textId="77777777" w:rsidR="00A96223" w:rsidRDefault="00A96223" w:rsidP="00A96223"/>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00A9AF2" id="Text Box 58" o:spid="_x0000_s1051" type="#_x0000_t202" style="position:absolute;left:0;text-align:left;margin-left:219.15pt;margin-top:191.95pt;width:62.25pt;height:55.5pt;z-index:2518190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" filled="f" stroked="f" strokeweight=".5pt">
                <v:textbox style="mso-fit-shape-to-text:t" inset="0,0,0,0">
                  <w:txbxContent>
                    <w:p w14:paraId="4D1CAF1C" w14:textId="77777777" w:rsidR="00A96223" w:rsidRDefault="00A96223" w:rsidP="00A96223"/>
                  </w:txbxContent>
                </v:textbox>
              </v:shape>
            </w:pict>
          </mc:Fallback>
        </mc:AlternateContent>
      </w:r>
      <w:r>
        <w:rPr>
          <w:color w:val="FFFFFF" w:themeColor="background1"/>
          <w:sz w:val="52"/>
          <w:szCs w:val="52"/>
        </w:rPr>
        <w:t>TWO NEW INITIATIVES TAKE HOLD</w:t>
      </w:r>
      <w:r w:rsidRPr="000F7DC0">
        <w:rPr>
          <w:color w:val="FFFFFF" w:themeColor="background1"/>
          <w:sz w:val="52"/>
          <w:szCs w:val="52"/>
        </w:rPr>
        <w:t>:</w:t>
      </w:r>
    </w:p>
    <w:bookmarkEnd w:id="6"/>
    <w:p w14:paraId="25490B50" w14:textId="3E05E6EF" w:rsidR="005A41F1" w:rsidRDefault="005A41F1" w:rsidP="000F7DC0">
      <w:pPr>
        <w:pStyle w:val="Heading3"/>
        <w:jc w:val="left"/>
      </w:pPr>
    </w:p>
    <w:p w14:paraId="686959A4" w14:textId="1A69B35F" w:rsidR="005D36DB" w:rsidRDefault="00EC14B2" w:rsidP="005D36DB">
      <w:pPr>
        <w:ind w:left="720"/>
        <w:rPr>
          <w:color w:val="C0504D" w:themeColor="accent2"/>
          <w:sz w:val="28"/>
          <w:szCs w:val="28"/>
        </w:rPr>
      </w:pPr>
      <w:r>
        <w:rPr>
          <w:noProof/>
          <w:sz w:val="32"/>
          <w:szCs w:val="32"/>
        </w:rPr>
        <w:drawing>
          <wp:anchor distT="0" distB="0" distL="114300" distR="114300" simplePos="0" relativeHeight="251757568" behindDoc="0" locked="0" layoutInCell="1" allowOverlap="1" wp14:anchorId="5647CAE6" wp14:editId="31D4FE1D">
            <wp:simplePos x="0" y="0"/>
            <wp:positionH relativeFrom="margin">
              <wp:posOffset>4502150</wp:posOffset>
            </wp:positionH>
            <wp:positionV relativeFrom="paragraph">
              <wp:posOffset>172085</wp:posOffset>
            </wp:positionV>
            <wp:extent cx="1442085" cy="1927225"/>
            <wp:effectExtent l="476250" t="400050" r="462915" b="4159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852792">
                      <a:off x="0" y="0"/>
                      <a:ext cx="1442085" cy="1927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73781" w:rsidRPr="005D36DB">
        <w:rPr>
          <w:color w:val="C0504D" w:themeColor="accent2"/>
          <w:sz w:val="28"/>
          <w:szCs w:val="28"/>
          <w:u w:val="single"/>
        </w:rPr>
        <w:t>Homeless Kits for Henry County Homeless</w:t>
      </w:r>
    </w:p>
    <w:p w14:paraId="660796BB" w14:textId="274197CF" w:rsidR="007A746A" w:rsidRDefault="00C14A51" w:rsidP="00B266C2">
      <w:pPr>
        <w:spacing w:line="336" w:lineRule="auto"/>
        <w:contextualSpacing w:val="0"/>
        <w:jc w:val="center"/>
      </w:pPr>
      <w:r>
        <w:rPr>
          <w:noProof/>
        </w:rPr>
        <mc:AlternateContent>
          <mc:Choice Requires="wps">
            <w:drawing>
              <wp:anchor distT="0" distB="0" distL="114300" distR="114300" simplePos="0" relativeHeight="251756544" behindDoc="0" locked="0" layoutInCell="1" allowOverlap="1" wp14:anchorId="0489D8A3" wp14:editId="2C5BE7AB">
                <wp:simplePos x="0" y="0"/>
                <wp:positionH relativeFrom="margin">
                  <wp:align>left</wp:align>
                </wp:positionH>
                <wp:positionV relativeFrom="paragraph">
                  <wp:posOffset>16510</wp:posOffset>
                </wp:positionV>
                <wp:extent cx="3771900" cy="1095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771900" cy="1095375"/>
                        </a:xfrm>
                        <a:prstGeom prst="rect">
                          <a:avLst/>
                        </a:prstGeom>
                        <a:noFill/>
                        <a:ln>
                          <a:noFill/>
                        </a:ln>
                      </wps:spPr>
                      <wps:txbx>
                        <w:txbxContent>
                          <w:p w14:paraId="3466A133" w14:textId="2A893E9E" w:rsidR="00473781" w:rsidRPr="00C14A51" w:rsidRDefault="00473781" w:rsidP="00473781">
                            <w:pPr>
                              <w:pStyle w:val="ListParagraph"/>
                              <w:numPr>
                                <w:ilvl w:val="0"/>
                                <w:numId w:val="34"/>
                              </w:num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 Adult Kits</w:t>
                            </w:r>
                            <w:r w:rsidR="00B266C2"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(Pictured)</w:t>
                            </w:r>
                          </w:p>
                          <w:p w14:paraId="4240B6B0" w14:textId="169D7332" w:rsidR="00473781" w:rsidRPr="00C14A51" w:rsidRDefault="00473781" w:rsidP="00473781">
                            <w:pPr>
                              <w:pStyle w:val="ListParagraph"/>
                              <w:numPr>
                                <w:ilvl w:val="0"/>
                                <w:numId w:val="34"/>
                              </w:num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40 </w:t>
                            </w:r>
                            <w:r w:rsid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Teen </w:t>
                            </w:r>
                            <w:r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D8A3" id="Text Box 1" o:spid="_x0000_s1052" type="#_x0000_t202" style="position:absolute;left:0;text-align:left;margin-left:0;margin-top:1.3pt;width:297pt;height:86.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" filled="f" stroked="f">
                <v:textbox>
                  <w:txbxContent>
                    <w:p w14:paraId="3466A133" w14:textId="2A893E9E" w:rsidR="00473781" w:rsidRPr="00C14A51" w:rsidRDefault="00473781" w:rsidP="00473781">
                      <w:pPr>
                        <w:pStyle w:val="ListParagraph"/>
                        <w:numPr>
                          <w:ilvl w:val="0"/>
                          <w:numId w:val="34"/>
                        </w:num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 Adult Kits</w:t>
                      </w:r>
                      <w:r w:rsidR="00B266C2"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(Pictured)</w:t>
                      </w:r>
                    </w:p>
                    <w:p w14:paraId="4240B6B0" w14:textId="169D7332" w:rsidR="00473781" w:rsidRPr="00C14A51" w:rsidRDefault="00473781" w:rsidP="00473781">
                      <w:pPr>
                        <w:pStyle w:val="ListParagraph"/>
                        <w:numPr>
                          <w:ilvl w:val="0"/>
                          <w:numId w:val="34"/>
                        </w:numPr>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40 </w:t>
                      </w:r>
                      <w:r w:rsid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Teen </w:t>
                      </w:r>
                      <w:r w:rsidRPr="00C14A51">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Kits </w:t>
                      </w:r>
                    </w:p>
                  </w:txbxContent>
                </v:textbox>
                <w10:wrap anchorx="margin"/>
              </v:shape>
            </w:pict>
          </mc:Fallback>
        </mc:AlternateContent>
      </w:r>
    </w:p>
    <w:p w14:paraId="13CB476F" w14:textId="5963DE27" w:rsidR="007A746A" w:rsidRDefault="007A746A" w:rsidP="007A746A">
      <w:pPr>
        <w:spacing w:line="336" w:lineRule="auto"/>
        <w:contextualSpacing w:val="0"/>
        <w:jc w:val="center"/>
      </w:pPr>
    </w:p>
    <w:p w14:paraId="69684842" w14:textId="7EDCE8F7" w:rsidR="007A746A" w:rsidRDefault="007A746A" w:rsidP="007A746A">
      <w:pPr>
        <w:spacing w:line="336" w:lineRule="auto"/>
        <w:contextualSpacing w:val="0"/>
        <w:jc w:val="center"/>
      </w:pPr>
    </w:p>
    <w:p w14:paraId="4F5F1CBA" w14:textId="77777777" w:rsidR="007A746A" w:rsidRDefault="007A746A" w:rsidP="007A746A">
      <w:pPr>
        <w:spacing w:line="336" w:lineRule="auto"/>
        <w:contextualSpacing w:val="0"/>
        <w:jc w:val="center"/>
      </w:pPr>
    </w:p>
    <w:p w14:paraId="60F0BF38" w14:textId="03574D10" w:rsidR="007A746A" w:rsidRDefault="007A746A" w:rsidP="007A746A">
      <w:pPr>
        <w:spacing w:line="336" w:lineRule="auto"/>
        <w:contextualSpacing w:val="0"/>
        <w:jc w:val="center"/>
      </w:pPr>
    </w:p>
    <w:p w14:paraId="115E6A30" w14:textId="77777777" w:rsidR="00EC14B2" w:rsidRDefault="00EC14B2" w:rsidP="005D36DB">
      <w:pPr>
        <w:spacing w:line="336" w:lineRule="auto"/>
        <w:ind w:left="720"/>
        <w:contextualSpacing w:val="0"/>
        <w:rPr>
          <w:color w:val="C0504D" w:themeColor="accent2"/>
          <w:sz w:val="28"/>
          <w:szCs w:val="28"/>
          <w:u w:val="single"/>
        </w:rPr>
      </w:pPr>
    </w:p>
    <w:p w14:paraId="44AF583C" w14:textId="64DD1AEA" w:rsidR="007A746A" w:rsidRPr="005D36DB" w:rsidRDefault="007A746A" w:rsidP="005D36DB">
      <w:pPr>
        <w:spacing w:line="336" w:lineRule="auto"/>
        <w:ind w:left="720"/>
        <w:contextualSpacing w:val="0"/>
        <w:rPr>
          <w:sz w:val="28"/>
          <w:szCs w:val="28"/>
          <w:u w:val="single"/>
        </w:rPr>
      </w:pPr>
      <w:r w:rsidRPr="005D36DB">
        <w:rPr>
          <w:color w:val="C0504D" w:themeColor="accent2"/>
          <w:sz w:val="28"/>
          <w:szCs w:val="28"/>
          <w:u w:val="single"/>
        </w:rPr>
        <w:t>Battery Recycling:</w:t>
      </w:r>
    </w:p>
    <w:p w14:paraId="60DFE1BD" w14:textId="59E93324" w:rsidR="007A746A" w:rsidRDefault="007A746A" w:rsidP="007A746A">
      <w:pPr>
        <w:pStyle w:val="ListParagraph"/>
        <w:spacing w:line="336" w:lineRule="auto"/>
        <w:contextualSpacing w:val="0"/>
      </w:pPr>
      <w:r>
        <w:rPr>
          <w:noProof/>
        </w:rPr>
        <w:drawing>
          <wp:anchor distT="0" distB="0" distL="114300" distR="114300" simplePos="0" relativeHeight="251759616" behindDoc="0" locked="0" layoutInCell="1" allowOverlap="1" wp14:anchorId="08AA6119" wp14:editId="1B01EEAC">
            <wp:simplePos x="0" y="0"/>
            <wp:positionH relativeFrom="column">
              <wp:posOffset>821055</wp:posOffset>
            </wp:positionH>
            <wp:positionV relativeFrom="paragraph">
              <wp:posOffset>56515</wp:posOffset>
            </wp:positionV>
            <wp:extent cx="1176020" cy="1047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extLst>
                        <a:ext uri="{837473B0-CC2E-450A-ABE3-18F120FF3D39}">
                          <a1611:picAttrSrcUrl xmlns:a1611="http://schemas.microsoft.com/office/drawing/2016/11/main" r:id="rId36"/>
                        </a:ext>
                      </a:extLst>
                    </a:blip>
                    <a:stretch>
                      <a:fillRect/>
                    </a:stretch>
                  </pic:blipFill>
                  <pic:spPr>
                    <a:xfrm>
                      <a:off x="0" y="0"/>
                      <a:ext cx="1176020" cy="1047750"/>
                    </a:xfrm>
                    <a:prstGeom prst="rect">
                      <a:avLst/>
                    </a:prstGeom>
                  </pic:spPr>
                </pic:pic>
              </a:graphicData>
            </a:graphic>
            <wp14:sizeRelH relativeFrom="margin">
              <wp14:pctWidth>0</wp14:pctWidth>
            </wp14:sizeRelH>
            <wp14:sizeRelV relativeFrom="margin">
              <wp14:pctHeight>0</wp14:pctHeight>
            </wp14:sizeRelV>
          </wp:anchor>
        </w:drawing>
      </w:r>
    </w:p>
    <w:p w14:paraId="3C4E931C" w14:textId="59F718C4" w:rsidR="007A746A" w:rsidRDefault="00F42F49" w:rsidP="007A746A">
      <w:pPr>
        <w:spacing w:line="336" w:lineRule="auto"/>
        <w:contextualSpacing w:val="0"/>
        <w:jc w:val="center"/>
      </w:pPr>
      <w:r>
        <w:rPr>
          <w:noProof/>
        </w:rPr>
        <mc:AlternateContent>
          <mc:Choice Requires="wps">
            <w:drawing>
              <wp:anchor distT="0" distB="0" distL="114300" distR="114300" simplePos="0" relativeHeight="251761664" behindDoc="0" locked="0" layoutInCell="1" allowOverlap="1" wp14:anchorId="0778A6DD" wp14:editId="74F3CA1A">
                <wp:simplePos x="0" y="0"/>
                <wp:positionH relativeFrom="column">
                  <wp:posOffset>2019300</wp:posOffset>
                </wp:positionH>
                <wp:positionV relativeFrom="paragraph">
                  <wp:posOffset>6985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BBC556" w14:textId="0A0C6949" w:rsidR="007A746A" w:rsidRPr="00F42F49" w:rsidRDefault="00F42F49" w:rsidP="007A746A">
                            <w:pPr>
                              <w:spacing w:line="336" w:lineRule="auto"/>
                              <w:jc w:val="center"/>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2F49">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80 </w:t>
                            </w:r>
                            <w:r w:rsidR="008F6CA9" w:rsidRPr="00F42F49">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lbs.</w:t>
                            </w:r>
                            <w:r w:rsidRPr="00F42F49">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recycled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78A6DD" id="Text Box 9" o:spid="_x0000_s1053" type="#_x0000_t202" style="position:absolute;left:0;text-align:left;margin-left:159pt;margin-top:.55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" filled="f" stroked="f">
                <v:textbox style="mso-fit-shape-to-text:t">
                  <w:txbxContent>
                    <w:p w14:paraId="24BBC556" w14:textId="0A0C6949" w:rsidR="007A746A" w:rsidRPr="00F42F49" w:rsidRDefault="00F42F49" w:rsidP="007A746A">
                      <w:pPr>
                        <w:spacing w:line="336" w:lineRule="auto"/>
                        <w:jc w:val="center"/>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2F49">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80 </w:t>
                      </w:r>
                      <w:r w:rsidR="008F6CA9" w:rsidRPr="00F42F49">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lbs.</w:t>
                      </w:r>
                      <w:r w:rsidRPr="00F42F49">
                        <w:rPr>
                          <w:rFonts w:ascii="Dreaming Outloud Pro" w:hAnsi="Dreaming Outloud Pro" w:cs="Dreaming Outloud Pro"/>
                          <w:b/>
                          <w:bCs/>
                          <w:color w:val="C0504D"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recycled</w:t>
                      </w:r>
                    </w:p>
                  </w:txbxContent>
                </v:textbox>
              </v:shape>
            </w:pict>
          </mc:Fallback>
        </mc:AlternateContent>
      </w:r>
    </w:p>
    <w:p w14:paraId="7DEC320A" w14:textId="34F09DD8" w:rsidR="007A746A" w:rsidRDefault="007A746A" w:rsidP="007A746A">
      <w:pPr>
        <w:spacing w:line="336" w:lineRule="auto"/>
        <w:contextualSpacing w:val="0"/>
        <w:jc w:val="center"/>
      </w:pPr>
    </w:p>
    <w:p w14:paraId="226C16B8" w14:textId="56FFE7C2" w:rsidR="007A746A" w:rsidRDefault="007A746A" w:rsidP="007A746A">
      <w:pPr>
        <w:spacing w:line="336" w:lineRule="auto"/>
        <w:contextualSpacing w:val="0"/>
        <w:jc w:val="center"/>
      </w:pPr>
    </w:p>
    <w:p w14:paraId="3025B05E" w14:textId="1F591106" w:rsidR="007A746A" w:rsidRDefault="007A746A" w:rsidP="007A746A">
      <w:pPr>
        <w:spacing w:line="336" w:lineRule="auto"/>
        <w:contextualSpacing w:val="0"/>
        <w:jc w:val="center"/>
      </w:pPr>
    </w:p>
    <w:p w14:paraId="627E6FC8" w14:textId="68B49061" w:rsidR="007A746A" w:rsidRDefault="007A746A" w:rsidP="007A746A">
      <w:pPr>
        <w:spacing w:line="336" w:lineRule="auto"/>
        <w:contextualSpacing w:val="0"/>
        <w:jc w:val="center"/>
      </w:pPr>
    </w:p>
    <w:p w14:paraId="199F8F83" w14:textId="17310162" w:rsidR="00A96223" w:rsidRPr="000F7DC0" w:rsidRDefault="00C14A51" w:rsidP="00A96223">
      <w:pPr>
        <w:pStyle w:val="Heading3"/>
        <w:shd w:val="clear" w:color="auto" w:fill="1F497D" w:themeFill="text2"/>
        <w:jc w:val="left"/>
        <w:rPr>
          <w:color w:val="FFFFFF" w:themeColor="background1"/>
          <w:sz w:val="52"/>
          <w:szCs w:val="52"/>
        </w:rPr>
      </w:pPr>
      <w:r>
        <w:rPr>
          <w:noProof/>
        </w:rPr>
        <w:lastRenderedPageBreak/>
        <w:drawing>
          <wp:anchor distT="0" distB="0" distL="114300" distR="114300" simplePos="0" relativeHeight="251747328" behindDoc="0" locked="0" layoutInCell="1" allowOverlap="1" wp14:anchorId="002B02B2" wp14:editId="6F82211B">
            <wp:simplePos x="0" y="0"/>
            <wp:positionH relativeFrom="margin">
              <wp:posOffset>59055</wp:posOffset>
            </wp:positionH>
            <wp:positionV relativeFrom="paragraph">
              <wp:posOffset>450850</wp:posOffset>
            </wp:positionV>
            <wp:extent cx="6115050" cy="3562350"/>
            <wp:effectExtent l="0" t="0" r="0" b="0"/>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A96223" w:rsidRPr="000F7DC0">
        <w:rPr>
          <w:noProof/>
          <w:color w:val="FFFFFF" w:themeColor="background1"/>
        </w:rPr>
        <mc:AlternateContent>
          <mc:Choice Requires="wps">
            <w:drawing>
              <wp:anchor distT="0" distB="0" distL="114300" distR="114300" simplePos="0" relativeHeight="251821056" behindDoc="0" locked="0" layoutInCell="1" allowOverlap="1" wp14:anchorId="19515149" wp14:editId="51870395">
                <wp:simplePos x="0" y="0"/>
                <wp:positionH relativeFrom="column">
                  <wp:posOffset>2783205</wp:posOffset>
                </wp:positionH>
                <wp:positionV relativeFrom="paragraph">
                  <wp:posOffset>2437765</wp:posOffset>
                </wp:positionV>
                <wp:extent cx="790575" cy="7048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5FF134F7" w14:textId="77777777" w:rsidR="00A96223" w:rsidRDefault="00A96223" w:rsidP="00A96223"/>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9515149" id="Text Box 59" o:spid="_x0000_s1054" type="#_x0000_t202" style="position:absolute;left:0;text-align:left;margin-left:219.15pt;margin-top:191.95pt;width:62.25pt;height:55.5pt;z-index:2518210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" filled="f" stroked="f" strokeweight=".5pt">
                <v:textbox style="mso-fit-shape-to-text:t" inset="0,0,0,0">
                  <w:txbxContent>
                    <w:p w14:paraId="5FF134F7" w14:textId="77777777" w:rsidR="00A96223" w:rsidRDefault="00A96223" w:rsidP="00A96223"/>
                  </w:txbxContent>
                </v:textbox>
              </v:shape>
            </w:pict>
          </mc:Fallback>
        </mc:AlternateContent>
      </w:r>
      <w:r w:rsidR="00A96223">
        <w:rPr>
          <w:color w:val="FFFFFF" w:themeColor="background1"/>
          <w:sz w:val="52"/>
          <w:szCs w:val="52"/>
        </w:rPr>
        <w:t>FINANCIAL SNAPSHOT</w:t>
      </w:r>
      <w:r w:rsidR="005363B6">
        <w:rPr>
          <w:color w:val="FFFFFF" w:themeColor="background1"/>
          <w:sz w:val="52"/>
          <w:szCs w:val="52"/>
        </w:rPr>
        <w:t xml:space="preserve"> - REVENUE</w:t>
      </w:r>
      <w:r w:rsidR="00A96223" w:rsidRPr="000F7DC0">
        <w:rPr>
          <w:color w:val="FFFFFF" w:themeColor="background1"/>
          <w:sz w:val="52"/>
          <w:szCs w:val="52"/>
        </w:rPr>
        <w:t>:</w:t>
      </w:r>
    </w:p>
    <w:p w14:paraId="54A79893" w14:textId="26188EF5" w:rsidR="007A746A" w:rsidRDefault="007A746A" w:rsidP="007A746A">
      <w:pPr>
        <w:spacing w:line="336" w:lineRule="auto"/>
        <w:contextualSpacing w:val="0"/>
        <w:jc w:val="center"/>
      </w:pPr>
    </w:p>
    <w:p w14:paraId="2ADAB306" w14:textId="125C4A38" w:rsidR="005363B6" w:rsidRPr="000F7DC0" w:rsidRDefault="005363B6" w:rsidP="005363B6">
      <w:pPr>
        <w:pStyle w:val="Heading3"/>
        <w:shd w:val="clear" w:color="auto" w:fill="1F497D" w:themeFill="text2"/>
        <w:jc w:val="left"/>
        <w:rPr>
          <w:color w:val="FFFFFF" w:themeColor="background1"/>
          <w:sz w:val="52"/>
          <w:szCs w:val="52"/>
        </w:rPr>
      </w:pPr>
      <w:r w:rsidRPr="000F7DC0">
        <w:rPr>
          <w:noProof/>
          <w:color w:val="FFFFFF" w:themeColor="background1"/>
        </w:rPr>
        <mc:AlternateContent>
          <mc:Choice Requires="wps">
            <w:drawing>
              <wp:anchor distT="0" distB="0" distL="114300" distR="114300" simplePos="0" relativeHeight="251823104" behindDoc="0" locked="0" layoutInCell="1" allowOverlap="1" wp14:anchorId="2312BA95" wp14:editId="208CB1F5">
                <wp:simplePos x="0" y="0"/>
                <wp:positionH relativeFrom="column">
                  <wp:posOffset>2783205</wp:posOffset>
                </wp:positionH>
                <wp:positionV relativeFrom="paragraph">
                  <wp:posOffset>2437765</wp:posOffset>
                </wp:positionV>
                <wp:extent cx="790575" cy="70485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790575" cy="704850"/>
                        </a:xfrm>
                        <a:prstGeom prst="rect">
                          <a:avLst/>
                        </a:prstGeom>
                        <a:noFill/>
                        <a:ln w="6350">
                          <a:noFill/>
                        </a:ln>
                        <a:effectLst/>
                      </wps:spPr>
                      <wps:txbx>
                        <w:txbxContent>
                          <w:p w14:paraId="1F76C7C6" w14:textId="77777777" w:rsidR="005363B6" w:rsidRDefault="005363B6" w:rsidP="005363B6"/>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312BA95" id="Text Box 63" o:spid="_x0000_s1055" type="#_x0000_t202" style="position:absolute;left:0;text-align:left;margin-left:219.15pt;margin-top:191.95pt;width:62.25pt;height:55.5pt;z-index:251823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" filled="f" stroked="f" strokeweight=".5pt">
                <v:textbox style="mso-fit-shape-to-text:t" inset="0,0,0,0">
                  <w:txbxContent>
                    <w:p w14:paraId="1F76C7C6" w14:textId="77777777" w:rsidR="005363B6" w:rsidRDefault="005363B6" w:rsidP="005363B6"/>
                  </w:txbxContent>
                </v:textbox>
              </v:shape>
            </w:pict>
          </mc:Fallback>
        </mc:AlternateContent>
      </w:r>
      <w:r>
        <w:rPr>
          <w:color w:val="FFFFFF" w:themeColor="background1"/>
          <w:sz w:val="52"/>
          <w:szCs w:val="52"/>
        </w:rPr>
        <w:t>SEE YOU IN 2023!!!</w:t>
      </w:r>
    </w:p>
    <w:p w14:paraId="065404ED" w14:textId="2AC8CBD0" w:rsidR="00EA3577" w:rsidRPr="000204AB" w:rsidRDefault="005363B6" w:rsidP="00C76701">
      <w:pPr>
        <w:pStyle w:val="Organization"/>
        <w:tabs>
          <w:tab w:val="left" w:pos="720"/>
        </w:tabs>
        <w:rPr>
          <w:rStyle w:val="Strong"/>
        </w:rPr>
      </w:pPr>
      <w:r>
        <w:rPr>
          <w:noProof/>
        </w:rPr>
        <w:drawing>
          <wp:anchor distT="0" distB="0" distL="114300" distR="114300" simplePos="0" relativeHeight="251804672" behindDoc="0" locked="0" layoutInCell="1" allowOverlap="1" wp14:anchorId="3E203143" wp14:editId="2DF6755F">
            <wp:simplePos x="0" y="0"/>
            <wp:positionH relativeFrom="margin">
              <wp:align>center</wp:align>
            </wp:positionH>
            <wp:positionV relativeFrom="paragraph">
              <wp:posOffset>252730</wp:posOffset>
            </wp:positionV>
            <wp:extent cx="4686300" cy="3343275"/>
            <wp:effectExtent l="266700" t="247650" r="247650" b="2762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3343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152" behindDoc="0" locked="0" layoutInCell="1" allowOverlap="1" wp14:anchorId="1950E621" wp14:editId="5BF3069C">
                <wp:simplePos x="0" y="0"/>
                <wp:positionH relativeFrom="margin">
                  <wp:align>right</wp:align>
                </wp:positionH>
                <wp:positionV relativeFrom="paragraph">
                  <wp:posOffset>3763645</wp:posOffset>
                </wp:positionV>
                <wp:extent cx="6286500" cy="1828800"/>
                <wp:effectExtent l="0" t="0" r="19050" b="18415"/>
                <wp:wrapSquare wrapText="bothSides"/>
                <wp:docPr id="66" name="Text Box 66"/>
                <wp:cNvGraphicFramePr/>
                <a:graphic xmlns:a="http://schemas.openxmlformats.org/drawingml/2006/main">
                  <a:graphicData uri="http://schemas.microsoft.com/office/word/2010/wordprocessingShape">
                    <wps:wsp>
                      <wps:cNvSpPr txBox="1"/>
                      <wps:spPr>
                        <a:xfrm>
                          <a:off x="0" y="0"/>
                          <a:ext cx="6286500" cy="1828800"/>
                        </a:xfrm>
                        <a:prstGeom prst="rect">
                          <a:avLst/>
                        </a:prstGeom>
                        <a:noFill/>
                        <a:ln w="6350">
                          <a:solidFill>
                            <a:prstClr val="black"/>
                          </a:solidFill>
                        </a:ln>
                      </wps:spPr>
                      <wps:txbx>
                        <w:txbxContent>
                          <w:p w14:paraId="589FEAC7" w14:textId="73015634" w:rsidR="005363B6" w:rsidRPr="005363B6" w:rsidRDefault="005363B6" w:rsidP="005363B6">
                            <w:pPr>
                              <w:pStyle w:val="Organization"/>
                              <w:tabs>
                                <w:tab w:val="left" w:pos="720"/>
                              </w:tabs>
                              <w:ind w:left="0"/>
                              <w:rPr>
                                <w:sz w:val="22"/>
                                <w:szCs w:val="22"/>
                              </w:rPr>
                            </w:pPr>
                            <w:r>
                              <w:rPr>
                                <w:rStyle w:val="Strong"/>
                                <w:sz w:val="22"/>
                                <w:szCs w:val="22"/>
                              </w:rPr>
                              <w:t xml:space="preserve">PICTURED LEFT TO RIGHT BACK ROWN:  Allison Dickey, Katrina Keithley, Dana Hall, Tyler </w:t>
                            </w:r>
                            <w:proofErr w:type="spellStart"/>
                            <w:r>
                              <w:rPr>
                                <w:rStyle w:val="Strong"/>
                                <w:sz w:val="22"/>
                                <w:szCs w:val="22"/>
                              </w:rPr>
                              <w:t>Pulcini</w:t>
                            </w:r>
                            <w:proofErr w:type="spellEnd"/>
                            <w:r>
                              <w:rPr>
                                <w:rStyle w:val="Strong"/>
                                <w:sz w:val="22"/>
                                <w:szCs w:val="22"/>
                              </w:rPr>
                              <w:t xml:space="preserve">, Peggy Bowles, Tonya Chandler, Lauren Bauer, Tanya Hamilton.  FRONT ROW:  Presley </w:t>
                            </w:r>
                            <w:proofErr w:type="spellStart"/>
                            <w:r>
                              <w:rPr>
                                <w:rStyle w:val="Strong"/>
                                <w:sz w:val="22"/>
                                <w:szCs w:val="22"/>
                              </w:rPr>
                              <w:t>Schneck</w:t>
                            </w:r>
                            <w:proofErr w:type="spellEnd"/>
                            <w:r>
                              <w:rPr>
                                <w:rStyle w:val="Strong"/>
                                <w:sz w:val="22"/>
                                <w:szCs w:val="22"/>
                              </w:rPr>
                              <w:t xml:space="preserve">, Helen Ritter, Gary French, Marie Courtney, and Debra </w:t>
                            </w:r>
                            <w:proofErr w:type="spellStart"/>
                            <w:r>
                              <w:rPr>
                                <w:rStyle w:val="Strong"/>
                                <w:sz w:val="22"/>
                                <w:szCs w:val="22"/>
                              </w:rPr>
                              <w:t>Rosebrough</w:t>
                            </w:r>
                            <w:proofErr w:type="spellEnd"/>
                            <w:r>
                              <w:rPr>
                                <w:rStyle w:val="Strong"/>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50E621" id="Text Box 66" o:spid="_x0000_s1056" type="#_x0000_t202" style="position:absolute;left:0;text-align:left;margin-left:443.8pt;margin-top:296.35pt;width:495pt;height:2in;z-index:251825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" filled="f" strokeweight=".5pt">
                <v:textbox style="mso-fit-shape-to-text:t">
                  <w:txbxContent>
                    <w:p w14:paraId="589FEAC7" w14:textId="73015634" w:rsidR="005363B6" w:rsidRPr="005363B6" w:rsidRDefault="005363B6" w:rsidP="005363B6">
                      <w:pPr>
                        <w:pStyle w:val="Organization"/>
                        <w:tabs>
                          <w:tab w:val="left" w:pos="720"/>
                        </w:tabs>
                        <w:ind w:left="0"/>
                        <w:rPr>
                          <w:sz w:val="22"/>
                          <w:szCs w:val="22"/>
                        </w:rPr>
                      </w:pPr>
                      <w:r>
                        <w:rPr>
                          <w:rStyle w:val="Strong"/>
                          <w:sz w:val="22"/>
                          <w:szCs w:val="22"/>
                        </w:rPr>
                        <w:t xml:space="preserve">PICTURED LEFT TO RIGHT BACK ROWN:  Allison Dickey, Katrina Keithley, Dana Hall, Tyler </w:t>
                      </w:r>
                      <w:proofErr w:type="spellStart"/>
                      <w:r>
                        <w:rPr>
                          <w:rStyle w:val="Strong"/>
                          <w:sz w:val="22"/>
                          <w:szCs w:val="22"/>
                        </w:rPr>
                        <w:t>Pulcini</w:t>
                      </w:r>
                      <w:proofErr w:type="spellEnd"/>
                      <w:r>
                        <w:rPr>
                          <w:rStyle w:val="Strong"/>
                          <w:sz w:val="22"/>
                          <w:szCs w:val="22"/>
                        </w:rPr>
                        <w:t xml:space="preserve">, Peggy Bowles, Tonya Chandler, Lauren Bauer, Tanya Hamilton.  FRONT ROW:  Presley </w:t>
                      </w:r>
                      <w:proofErr w:type="spellStart"/>
                      <w:r>
                        <w:rPr>
                          <w:rStyle w:val="Strong"/>
                          <w:sz w:val="22"/>
                          <w:szCs w:val="22"/>
                        </w:rPr>
                        <w:t>Schneck</w:t>
                      </w:r>
                      <w:proofErr w:type="spellEnd"/>
                      <w:r>
                        <w:rPr>
                          <w:rStyle w:val="Strong"/>
                          <w:sz w:val="22"/>
                          <w:szCs w:val="22"/>
                        </w:rPr>
                        <w:t xml:space="preserve">, Helen Ritter, Gary French, Marie Courtney, and Debra </w:t>
                      </w:r>
                      <w:proofErr w:type="spellStart"/>
                      <w:r>
                        <w:rPr>
                          <w:rStyle w:val="Strong"/>
                          <w:sz w:val="22"/>
                          <w:szCs w:val="22"/>
                        </w:rPr>
                        <w:t>Rosebrough</w:t>
                      </w:r>
                      <w:proofErr w:type="spellEnd"/>
                      <w:r>
                        <w:rPr>
                          <w:rStyle w:val="Strong"/>
                          <w:sz w:val="22"/>
                          <w:szCs w:val="22"/>
                        </w:rPr>
                        <w:t>.</w:t>
                      </w:r>
                    </w:p>
                  </w:txbxContent>
                </v:textbox>
                <w10:wrap type="square" anchorx="margin"/>
              </v:shape>
            </w:pict>
          </mc:Fallback>
        </mc:AlternateContent>
      </w:r>
      <w:r w:rsidR="00EA3577">
        <w:t>S</w:t>
      </w:r>
      <w:r w:rsidR="00466C6C">
        <w:tab/>
      </w:r>
    </w:p>
    <w:sectPr w:rsidR="00EA3577" w:rsidRPr="000204AB" w:rsidSect="00EC14B2">
      <w:headerReference w:type="default" r:id="rId39"/>
      <w:footerReference w:type="default" r:id="rId40"/>
      <w:pgSz w:w="12240" w:h="15840" w:code="1"/>
      <w:pgMar w:top="720" w:right="1152" w:bottom="720" w:left="1152" w:header="0" w:footer="0" w:gutter="0"/>
      <w:pgBorders w:display="firstPage" w:offsetFrom="page">
        <w:top w:val="single" w:sz="48" w:space="24" w:color="1F497D" w:themeColor="text2"/>
        <w:left w:val="single" w:sz="48" w:space="24" w:color="1F497D" w:themeColor="text2"/>
        <w:bottom w:val="single" w:sz="48" w:space="24" w:color="1F497D" w:themeColor="text2"/>
        <w:right w:val="single" w:sz="48" w:space="24" w:color="1F497D" w:themeColor="text2"/>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03DDE" w14:textId="77777777" w:rsidR="00971CC9" w:rsidRDefault="00971CC9" w:rsidP="00A91D75">
      <w:r>
        <w:separator/>
      </w:r>
    </w:p>
  </w:endnote>
  <w:endnote w:type="continuationSeparator" w:id="0">
    <w:p w14:paraId="711B6690" w14:textId="77777777" w:rsidR="00971CC9" w:rsidRDefault="00971CC9"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2CAD" w14:textId="47895AB0" w:rsidR="000204AB" w:rsidRDefault="000204AB">
    <w:pPr>
      <w:pStyle w:val="Footer"/>
    </w:pPr>
    <w:r>
      <w:t>HCHC Annual Report 202</w:t>
    </w:r>
    <w:r w:rsidR="00EA57D8">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7CDD9" w14:textId="77777777" w:rsidR="00971CC9" w:rsidRDefault="00971CC9" w:rsidP="00A91D75">
      <w:r>
        <w:separator/>
      </w:r>
    </w:p>
  </w:footnote>
  <w:footnote w:type="continuationSeparator" w:id="0">
    <w:p w14:paraId="402592EA" w14:textId="77777777" w:rsidR="00971CC9" w:rsidRDefault="00971CC9"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CE36C24" w14:textId="77777777" w:rsidTr="00A7217A">
      <w:trPr>
        <w:trHeight w:val="1060"/>
      </w:trPr>
      <w:tc>
        <w:tcPr>
          <w:tcW w:w="5861" w:type="dxa"/>
        </w:tcPr>
        <w:p w14:paraId="01EB604F" w14:textId="77777777" w:rsidR="008759A8" w:rsidRDefault="008759A8" w:rsidP="00A7217A">
          <w:pPr>
            <w:pStyle w:val="Header"/>
            <w:spacing w:after="0"/>
          </w:pPr>
          <w:r w:rsidRPr="008759A8">
            <w:rPr>
              <w:noProof/>
            </w:rPr>
            <mc:AlternateContent>
              <mc:Choice Requires="wps">
                <w:drawing>
                  <wp:inline distT="0" distB="0" distL="0" distR="0" wp14:anchorId="1809E414" wp14:editId="4E7F8398">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EE51B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black [3213]" strokeweight="4.5pt">
                    <w10:anchorlock/>
                  </v:line>
                </w:pict>
              </mc:Fallback>
            </mc:AlternateContent>
          </w:r>
        </w:p>
      </w:tc>
      <w:tc>
        <w:tcPr>
          <w:tcW w:w="6420" w:type="dxa"/>
        </w:tcPr>
        <w:p w14:paraId="3DDA5B0A"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0CE83E21" wp14:editId="5F8D93F2">
                    <wp:simplePos x="0" y="0"/>
                    <wp:positionH relativeFrom="column">
                      <wp:posOffset>3011805</wp:posOffset>
                    </wp:positionH>
                    <wp:positionV relativeFrom="paragraph">
                      <wp:posOffset>123824</wp:posOffset>
                    </wp:positionV>
                    <wp:extent cx="824230" cy="274955"/>
                    <wp:effectExtent l="0" t="0" r="13970" b="10795"/>
                    <wp:wrapNone/>
                    <wp:docPr id="20" name="Text Box 20"/>
                    <wp:cNvGraphicFramePr/>
                    <a:graphic xmlns:a="http://schemas.openxmlformats.org/drawingml/2006/main">
                      <a:graphicData uri="http://schemas.microsoft.com/office/word/2010/wordprocessingShape">
                        <wps:wsp>
                          <wps:cNvSpPr txBox="1"/>
                          <wps:spPr>
                            <a:xfrm>
                              <a:off x="0" y="0"/>
                              <a:ext cx="82423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3403C"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83E21" id="_x0000_t202" coordsize="21600,21600" o:spt="202" path="m,l,21600r21600,l21600,xe">
                    <v:stroke joinstyle="miter"/>
                    <v:path gradientshapeok="t" o:connecttype="rect"/>
                  </v:shapetype>
                  <v:shape id="Text Box 20" o:spid="_x0000_s1057" type="#_x0000_t202" style="position:absolute;left:0;text-align:left;margin-left:237.15pt;margin-top:9.75pt;width:64.9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" filled="f" stroked="f" strokeweight=".5pt">
                    <v:textbox inset="0,0,0,0">
                      <w:txbxContent>
                        <w:p w14:paraId="0193403C"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6C0424CB" wp14:editId="76046C5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A643B66"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0424CB" id="Rectangle: Single Corner Snipped 15" o:spid="_x0000_s1058"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1f497d [3215]" stroked="f">
                    <v:stroke joinstyle="miter"/>
                    <v:formulas/>
                    <v:path arrowok="t" o:connecttype="custom" o:connectlocs="0,0;991870,0;1191260,199390;1191260,398780;0,398780;0,0" o:connectangles="0,0,0,0,0,0" textboxrect="0,0,1191260,398780"/>
                    <v:textbox>
                      <w:txbxContent>
                        <w:p w14:paraId="5A643B66"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4F81BD" w:themeColor="accent1"/>
      </w:rPr>
    </w:lvl>
  </w:abstractNum>
  <w:abstractNum w:abstractNumId="3" w15:restartNumberingAfterBreak="0">
    <w:nsid w:val="05E55E0F"/>
    <w:multiLevelType w:val="hybridMultilevel"/>
    <w:tmpl w:val="6778D40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0E080D3E"/>
    <w:multiLevelType w:val="hybridMultilevel"/>
    <w:tmpl w:val="90E6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E7712"/>
    <w:multiLevelType w:val="hybridMultilevel"/>
    <w:tmpl w:val="9AA8C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7F6A45"/>
    <w:multiLevelType w:val="multilevel"/>
    <w:tmpl w:val="252EA62C"/>
    <w:lvl w:ilvl="0">
      <w:start w:val="1"/>
      <w:numFmt w:val="decimal"/>
      <w:lvlText w:val="%1."/>
      <w:lvlJc w:val="left"/>
      <w:pPr>
        <w:ind w:left="360" w:hanging="360"/>
      </w:pPr>
      <w:rPr>
        <w:rFonts w:hint="default"/>
        <w:color w:val="4F81BD" w:themeColor="accent1"/>
      </w:rPr>
    </w:lvl>
    <w:lvl w:ilvl="1">
      <w:start w:val="1"/>
      <w:numFmt w:val="decimal"/>
      <w:suff w:val="space"/>
      <w:lvlText w:val="%1.%2"/>
      <w:lvlJc w:val="left"/>
      <w:pPr>
        <w:ind w:left="720" w:hanging="360"/>
      </w:pPr>
      <w:rPr>
        <w:rFonts w:hint="default"/>
        <w:color w:val="4F81BD" w:themeColor="accent1"/>
      </w:rPr>
    </w:lvl>
    <w:lvl w:ilvl="2">
      <w:start w:val="1"/>
      <w:numFmt w:val="lowerLetter"/>
      <w:lvlText w:val="%3."/>
      <w:lvlJc w:val="left"/>
      <w:pPr>
        <w:ind w:left="1080" w:hanging="360"/>
      </w:pPr>
      <w:rPr>
        <w:rFonts w:hint="default"/>
        <w:color w:val="4F81BD" w:themeColor="accent1"/>
      </w:rPr>
    </w:lvl>
    <w:lvl w:ilvl="3">
      <w:start w:val="1"/>
      <w:numFmt w:val="lowerRoman"/>
      <w:lvlText w:val="%4."/>
      <w:lvlJc w:val="left"/>
      <w:pPr>
        <w:ind w:left="1440" w:hanging="360"/>
      </w:pPr>
      <w:rPr>
        <w:rFonts w:hint="default"/>
        <w:color w:val="4F81B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D8849E1"/>
    <w:multiLevelType w:val="multilevel"/>
    <w:tmpl w:val="00588774"/>
    <w:lvl w:ilvl="0">
      <w:start w:val="1"/>
      <w:numFmt w:val="bullet"/>
      <w:lvlText w:val=""/>
      <w:lvlJc w:val="left"/>
      <w:pPr>
        <w:ind w:left="360" w:hanging="360"/>
      </w:pPr>
      <w:rPr>
        <w:rFonts w:ascii="Symbol" w:hAnsi="Symbol" w:hint="default"/>
        <w:color w:val="4F81BD" w:themeColor="accent1"/>
      </w:rPr>
    </w:lvl>
    <w:lvl w:ilvl="1">
      <w:start w:val="1"/>
      <w:numFmt w:val="decimal"/>
      <w:suff w:val="space"/>
      <w:lvlText w:val="%1.%2"/>
      <w:lvlJc w:val="left"/>
      <w:pPr>
        <w:ind w:left="720" w:hanging="360"/>
      </w:pPr>
      <w:rPr>
        <w:rFonts w:hint="default"/>
        <w:color w:val="4F81BD" w:themeColor="accent1"/>
      </w:rPr>
    </w:lvl>
    <w:lvl w:ilvl="2">
      <w:start w:val="1"/>
      <w:numFmt w:val="lowerLetter"/>
      <w:lvlText w:val="%3."/>
      <w:lvlJc w:val="left"/>
      <w:pPr>
        <w:ind w:left="1080" w:hanging="360"/>
      </w:pPr>
      <w:rPr>
        <w:rFonts w:hint="default"/>
        <w:color w:val="4F81BD" w:themeColor="accent1"/>
      </w:rPr>
    </w:lvl>
    <w:lvl w:ilvl="3">
      <w:start w:val="1"/>
      <w:numFmt w:val="lowerRoman"/>
      <w:lvlText w:val="%4."/>
      <w:lvlJc w:val="left"/>
      <w:pPr>
        <w:ind w:left="1440" w:hanging="360"/>
      </w:pPr>
      <w:rPr>
        <w:rFonts w:hint="default"/>
        <w:color w:val="4F81B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E9C0D48"/>
    <w:multiLevelType w:val="hybridMultilevel"/>
    <w:tmpl w:val="64A8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D76684"/>
    <w:multiLevelType w:val="multilevel"/>
    <w:tmpl w:val="FF1C997A"/>
    <w:lvl w:ilvl="0">
      <w:start w:val="1"/>
      <w:numFmt w:val="decimal"/>
      <w:lvlText w:val="%1."/>
      <w:lvlJc w:val="left"/>
      <w:pPr>
        <w:ind w:left="360" w:hanging="360"/>
      </w:pPr>
      <w:rPr>
        <w:rFonts w:hint="default"/>
        <w:color w:val="4F81BD" w:themeColor="accent1"/>
      </w:rPr>
    </w:lvl>
    <w:lvl w:ilvl="1">
      <w:start w:val="1"/>
      <w:numFmt w:val="decimal"/>
      <w:suff w:val="space"/>
      <w:lvlText w:val="%1.%2"/>
      <w:lvlJc w:val="left"/>
      <w:pPr>
        <w:ind w:left="720" w:hanging="360"/>
      </w:pPr>
      <w:rPr>
        <w:rFonts w:hint="default"/>
        <w:color w:val="4F81BD" w:themeColor="accent1"/>
      </w:rPr>
    </w:lvl>
    <w:lvl w:ilvl="2">
      <w:start w:val="1"/>
      <w:numFmt w:val="lowerLetter"/>
      <w:lvlText w:val="%3."/>
      <w:lvlJc w:val="left"/>
      <w:pPr>
        <w:ind w:left="1080" w:hanging="360"/>
      </w:pPr>
      <w:rPr>
        <w:rFonts w:hint="default"/>
        <w:color w:val="4F81BD" w:themeColor="accent1"/>
      </w:rPr>
    </w:lvl>
    <w:lvl w:ilvl="3">
      <w:start w:val="1"/>
      <w:numFmt w:val="lowerRoman"/>
      <w:lvlText w:val="%4."/>
      <w:lvlJc w:val="left"/>
      <w:pPr>
        <w:ind w:left="1440" w:hanging="360"/>
      </w:pPr>
      <w:rPr>
        <w:rFonts w:hint="default"/>
        <w:color w:val="4F81B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2CA5E68"/>
    <w:multiLevelType w:val="multilevel"/>
    <w:tmpl w:val="00588774"/>
    <w:lvl w:ilvl="0">
      <w:start w:val="1"/>
      <w:numFmt w:val="bullet"/>
      <w:lvlText w:val=""/>
      <w:lvlJc w:val="left"/>
      <w:pPr>
        <w:ind w:left="360" w:hanging="360"/>
      </w:pPr>
      <w:rPr>
        <w:rFonts w:ascii="Symbol" w:hAnsi="Symbol" w:hint="default"/>
        <w:color w:val="4F81BD" w:themeColor="accent1"/>
      </w:rPr>
    </w:lvl>
    <w:lvl w:ilvl="1">
      <w:start w:val="1"/>
      <w:numFmt w:val="decimal"/>
      <w:suff w:val="space"/>
      <w:lvlText w:val="%1.%2"/>
      <w:lvlJc w:val="left"/>
      <w:pPr>
        <w:ind w:left="720" w:hanging="360"/>
      </w:pPr>
      <w:rPr>
        <w:rFonts w:hint="default"/>
        <w:color w:val="4F81BD" w:themeColor="accent1"/>
      </w:rPr>
    </w:lvl>
    <w:lvl w:ilvl="2">
      <w:start w:val="1"/>
      <w:numFmt w:val="lowerLetter"/>
      <w:lvlText w:val="%3."/>
      <w:lvlJc w:val="left"/>
      <w:pPr>
        <w:ind w:left="1080" w:hanging="360"/>
      </w:pPr>
      <w:rPr>
        <w:rFonts w:hint="default"/>
        <w:color w:val="4F81BD" w:themeColor="accent1"/>
      </w:rPr>
    </w:lvl>
    <w:lvl w:ilvl="3">
      <w:start w:val="1"/>
      <w:numFmt w:val="lowerRoman"/>
      <w:lvlText w:val="%4."/>
      <w:lvlJc w:val="left"/>
      <w:pPr>
        <w:ind w:left="1440" w:hanging="360"/>
      </w:pPr>
      <w:rPr>
        <w:rFonts w:hint="default"/>
        <w:color w:val="4F81B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2B253E"/>
    <w:multiLevelType w:val="hybridMultilevel"/>
    <w:tmpl w:val="0E4A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165815"/>
    <w:multiLevelType w:val="hybridMultilevel"/>
    <w:tmpl w:val="E4AC4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C45B5E"/>
    <w:multiLevelType w:val="hybridMultilevel"/>
    <w:tmpl w:val="272E7FB8"/>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AF52F86"/>
    <w:multiLevelType w:val="multilevel"/>
    <w:tmpl w:val="DEE6A80A"/>
    <w:lvl w:ilvl="0">
      <w:start w:val="1"/>
      <w:numFmt w:val="bullet"/>
      <w:lvlText w:val=""/>
      <w:lvlJc w:val="left"/>
      <w:pPr>
        <w:ind w:left="360" w:hanging="360"/>
      </w:pPr>
      <w:rPr>
        <w:rFonts w:ascii="Symbol" w:hAnsi="Symbol" w:hint="default"/>
        <w:color w:val="4F81BD" w:themeColor="accent1"/>
      </w:rPr>
    </w:lvl>
    <w:lvl w:ilvl="1">
      <w:start w:val="1"/>
      <w:numFmt w:val="decimal"/>
      <w:suff w:val="space"/>
      <w:lvlText w:val="%1.%2"/>
      <w:lvlJc w:val="left"/>
      <w:pPr>
        <w:ind w:left="720" w:hanging="360"/>
      </w:pPr>
      <w:rPr>
        <w:rFonts w:hint="default"/>
        <w:color w:val="4F81BD" w:themeColor="accent1"/>
      </w:rPr>
    </w:lvl>
    <w:lvl w:ilvl="2">
      <w:start w:val="1"/>
      <w:numFmt w:val="lowerLetter"/>
      <w:lvlText w:val="%3."/>
      <w:lvlJc w:val="left"/>
      <w:pPr>
        <w:ind w:left="1080" w:hanging="360"/>
      </w:pPr>
      <w:rPr>
        <w:rFonts w:hint="default"/>
        <w:color w:val="4F81BD" w:themeColor="accent1"/>
      </w:rPr>
    </w:lvl>
    <w:lvl w:ilvl="3">
      <w:start w:val="1"/>
      <w:numFmt w:val="lowerRoman"/>
      <w:lvlText w:val="%4."/>
      <w:lvlJc w:val="left"/>
      <w:pPr>
        <w:ind w:left="1440" w:hanging="360"/>
      </w:pPr>
      <w:rPr>
        <w:rFonts w:hint="default"/>
        <w:color w:val="4F81B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FDC5875"/>
    <w:multiLevelType w:val="hybridMultilevel"/>
    <w:tmpl w:val="4696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F81BD" w:themeColor="accent1"/>
      </w:rPr>
    </w:lvl>
    <w:lvl w:ilvl="1">
      <w:start w:val="1"/>
      <w:numFmt w:val="bullet"/>
      <w:lvlText w:val="•"/>
      <w:lvlJc w:val="left"/>
      <w:pPr>
        <w:tabs>
          <w:tab w:val="num" w:pos="648"/>
        </w:tabs>
        <w:ind w:left="720" w:hanging="360"/>
      </w:pPr>
      <w:rPr>
        <w:rFonts w:ascii="Cambria" w:hAnsi="Cambria" w:hint="default"/>
        <w:color w:val="4F81BD" w:themeColor="accent1"/>
      </w:rPr>
    </w:lvl>
    <w:lvl w:ilvl="2">
      <w:start w:val="1"/>
      <w:numFmt w:val="bullet"/>
      <w:lvlText w:val="•"/>
      <w:lvlJc w:val="left"/>
      <w:pPr>
        <w:tabs>
          <w:tab w:val="num" w:pos="1008"/>
        </w:tabs>
        <w:ind w:left="1080" w:hanging="360"/>
      </w:pPr>
      <w:rPr>
        <w:rFonts w:ascii="Cambria" w:hAnsi="Cambria" w:hint="default"/>
        <w:color w:val="4F81BD" w:themeColor="accent1"/>
      </w:rPr>
    </w:lvl>
    <w:lvl w:ilvl="3">
      <w:start w:val="1"/>
      <w:numFmt w:val="bullet"/>
      <w:lvlText w:val="•"/>
      <w:lvlJc w:val="left"/>
      <w:pPr>
        <w:tabs>
          <w:tab w:val="num" w:pos="1368"/>
        </w:tabs>
        <w:ind w:left="1440" w:hanging="360"/>
      </w:pPr>
      <w:rPr>
        <w:rFonts w:ascii="Cambria" w:hAnsi="Cambria" w:hint="default"/>
        <w:color w:val="4F81BD" w:themeColor="accent1"/>
      </w:rPr>
    </w:lvl>
    <w:lvl w:ilvl="4">
      <w:start w:val="1"/>
      <w:numFmt w:val="bullet"/>
      <w:lvlText w:val="•"/>
      <w:lvlJc w:val="left"/>
      <w:pPr>
        <w:tabs>
          <w:tab w:val="num" w:pos="1728"/>
        </w:tabs>
        <w:ind w:left="1800" w:hanging="360"/>
      </w:pPr>
      <w:rPr>
        <w:rFonts w:ascii="Cambria" w:hAnsi="Cambria" w:hint="default"/>
        <w:color w:val="4F81BD" w:themeColor="accent1"/>
      </w:rPr>
    </w:lvl>
    <w:lvl w:ilvl="5">
      <w:start w:val="1"/>
      <w:numFmt w:val="bullet"/>
      <w:lvlText w:val=""/>
      <w:lvlJc w:val="left"/>
      <w:pPr>
        <w:tabs>
          <w:tab w:val="num" w:pos="2088"/>
        </w:tabs>
        <w:ind w:left="2160" w:hanging="360"/>
      </w:pPr>
      <w:rPr>
        <w:rFonts w:ascii="Wingdings" w:hAnsi="Wingdings" w:hint="default"/>
        <w:color w:val="4F81BD" w:themeColor="accent1"/>
      </w:rPr>
    </w:lvl>
    <w:lvl w:ilvl="6">
      <w:start w:val="1"/>
      <w:numFmt w:val="bullet"/>
      <w:lvlText w:val=""/>
      <w:lvlJc w:val="left"/>
      <w:pPr>
        <w:tabs>
          <w:tab w:val="num" w:pos="2448"/>
        </w:tabs>
        <w:ind w:left="2520" w:hanging="360"/>
      </w:pPr>
      <w:rPr>
        <w:rFonts w:ascii="Symbol" w:hAnsi="Symbol" w:hint="default"/>
        <w:color w:val="4F81BD" w:themeColor="accent1"/>
      </w:rPr>
    </w:lvl>
    <w:lvl w:ilvl="7">
      <w:start w:val="1"/>
      <w:numFmt w:val="bullet"/>
      <w:lvlText w:val="o"/>
      <w:lvlJc w:val="left"/>
      <w:pPr>
        <w:tabs>
          <w:tab w:val="num" w:pos="2808"/>
        </w:tabs>
        <w:ind w:left="2880" w:hanging="360"/>
      </w:pPr>
      <w:rPr>
        <w:rFonts w:ascii="Courier New" w:hAnsi="Courier New" w:hint="default"/>
        <w:color w:val="4F81BD" w:themeColor="accent1"/>
      </w:rPr>
    </w:lvl>
    <w:lvl w:ilvl="8">
      <w:start w:val="1"/>
      <w:numFmt w:val="bullet"/>
      <w:lvlText w:val=""/>
      <w:lvlJc w:val="left"/>
      <w:pPr>
        <w:tabs>
          <w:tab w:val="num" w:pos="3168"/>
        </w:tabs>
        <w:ind w:left="3240" w:hanging="360"/>
      </w:pPr>
      <w:rPr>
        <w:rFonts w:ascii="Wingdings" w:hAnsi="Wingdings" w:hint="default"/>
        <w:color w:val="4F81BD" w:themeColor="accent1"/>
      </w:rPr>
    </w:lvl>
  </w:abstractNum>
  <w:abstractNum w:abstractNumId="18" w15:restartNumberingAfterBreak="0">
    <w:nsid w:val="637246D5"/>
    <w:multiLevelType w:val="hybridMultilevel"/>
    <w:tmpl w:val="1564F2E8"/>
    <w:lvl w:ilvl="0" w:tplc="8D068A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5775C0"/>
    <w:multiLevelType w:val="hybridMultilevel"/>
    <w:tmpl w:val="509016F8"/>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0" w15:restartNumberingAfterBreak="0">
    <w:nsid w:val="6C2D36E6"/>
    <w:multiLevelType w:val="multilevel"/>
    <w:tmpl w:val="00588774"/>
    <w:lvl w:ilvl="0">
      <w:start w:val="1"/>
      <w:numFmt w:val="bullet"/>
      <w:lvlText w:val=""/>
      <w:lvlJc w:val="left"/>
      <w:pPr>
        <w:ind w:left="360" w:hanging="360"/>
      </w:pPr>
      <w:rPr>
        <w:rFonts w:ascii="Symbol" w:hAnsi="Symbol" w:hint="default"/>
        <w:color w:val="4F81BD" w:themeColor="accent1"/>
      </w:rPr>
    </w:lvl>
    <w:lvl w:ilvl="1">
      <w:start w:val="1"/>
      <w:numFmt w:val="decimal"/>
      <w:suff w:val="space"/>
      <w:lvlText w:val="%1.%2"/>
      <w:lvlJc w:val="left"/>
      <w:pPr>
        <w:ind w:left="720" w:hanging="360"/>
      </w:pPr>
      <w:rPr>
        <w:rFonts w:hint="default"/>
        <w:color w:val="4F81BD" w:themeColor="accent1"/>
      </w:rPr>
    </w:lvl>
    <w:lvl w:ilvl="2">
      <w:start w:val="1"/>
      <w:numFmt w:val="lowerLetter"/>
      <w:lvlText w:val="%3."/>
      <w:lvlJc w:val="left"/>
      <w:pPr>
        <w:ind w:left="1080" w:hanging="360"/>
      </w:pPr>
      <w:rPr>
        <w:rFonts w:hint="default"/>
        <w:color w:val="4F81BD" w:themeColor="accent1"/>
      </w:rPr>
    </w:lvl>
    <w:lvl w:ilvl="3">
      <w:start w:val="1"/>
      <w:numFmt w:val="lowerRoman"/>
      <w:lvlText w:val="%4."/>
      <w:lvlJc w:val="left"/>
      <w:pPr>
        <w:ind w:left="1440" w:hanging="360"/>
      </w:pPr>
      <w:rPr>
        <w:rFonts w:hint="default"/>
        <w:color w:val="4F81B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46920E0"/>
    <w:multiLevelType w:val="hybridMultilevel"/>
    <w:tmpl w:val="C6C8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337936">
    <w:abstractNumId w:val="2"/>
  </w:num>
  <w:num w:numId="2" w16cid:durableId="1375347104">
    <w:abstractNumId w:val="2"/>
    <w:lvlOverride w:ilvl="0">
      <w:startOverride w:val="1"/>
    </w:lvlOverride>
  </w:num>
  <w:num w:numId="3" w16cid:durableId="1305156279">
    <w:abstractNumId w:val="7"/>
  </w:num>
  <w:num w:numId="4" w16cid:durableId="1711608101">
    <w:abstractNumId w:val="2"/>
    <w:lvlOverride w:ilvl="0">
      <w:startOverride w:val="1"/>
    </w:lvlOverride>
  </w:num>
  <w:num w:numId="5" w16cid:durableId="1675063113">
    <w:abstractNumId w:val="2"/>
    <w:lvlOverride w:ilvl="0">
      <w:startOverride w:val="1"/>
    </w:lvlOverride>
  </w:num>
  <w:num w:numId="6" w16cid:durableId="14816269">
    <w:abstractNumId w:val="2"/>
    <w:lvlOverride w:ilvl="0">
      <w:startOverride w:val="1"/>
    </w:lvlOverride>
  </w:num>
  <w:num w:numId="7" w16cid:durableId="49116588">
    <w:abstractNumId w:val="2"/>
    <w:lvlOverride w:ilvl="0">
      <w:startOverride w:val="1"/>
    </w:lvlOverride>
  </w:num>
  <w:num w:numId="8" w16cid:durableId="864751501">
    <w:abstractNumId w:val="0"/>
  </w:num>
  <w:num w:numId="9" w16cid:durableId="1689601846">
    <w:abstractNumId w:val="22"/>
  </w:num>
  <w:num w:numId="10" w16cid:durableId="1889103503">
    <w:abstractNumId w:val="17"/>
  </w:num>
  <w:num w:numId="11" w16cid:durableId="454493610">
    <w:abstractNumId w:val="17"/>
    <w:lvlOverride w:ilvl="0">
      <w:lvl w:ilvl="0">
        <w:start w:val="1"/>
        <w:numFmt w:val="bullet"/>
        <w:pStyle w:val="ListBullet"/>
        <w:lvlText w:val="•"/>
        <w:lvlJc w:val="left"/>
        <w:pPr>
          <w:tabs>
            <w:tab w:val="num" w:pos="288"/>
          </w:tabs>
          <w:ind w:left="504" w:hanging="216"/>
        </w:pPr>
        <w:rPr>
          <w:rFonts w:ascii="Cambria" w:hAnsi="Cambria" w:hint="default"/>
          <w:color w:val="4F81BD" w:themeColor="accent1"/>
        </w:rPr>
      </w:lvl>
    </w:lvlOverride>
    <w:lvlOverride w:ilvl="1">
      <w:lvl w:ilvl="1">
        <w:start w:val="1"/>
        <w:numFmt w:val="bullet"/>
        <w:lvlText w:val="•"/>
        <w:lvlJc w:val="left"/>
        <w:pPr>
          <w:tabs>
            <w:tab w:val="num" w:pos="792"/>
          </w:tabs>
          <w:ind w:left="1008" w:hanging="216"/>
        </w:pPr>
        <w:rPr>
          <w:rFonts w:ascii="Cambria" w:hAnsi="Cambria" w:hint="default"/>
          <w:color w:val="4F81BD" w:themeColor="accent1"/>
        </w:rPr>
      </w:lvl>
    </w:lvlOverride>
    <w:lvlOverride w:ilvl="2">
      <w:lvl w:ilvl="2">
        <w:start w:val="1"/>
        <w:numFmt w:val="bullet"/>
        <w:lvlText w:val="•"/>
        <w:lvlJc w:val="left"/>
        <w:pPr>
          <w:tabs>
            <w:tab w:val="num" w:pos="1296"/>
          </w:tabs>
          <w:ind w:left="1512" w:hanging="216"/>
        </w:pPr>
        <w:rPr>
          <w:rFonts w:ascii="Cambria" w:hAnsi="Cambria" w:hint="default"/>
          <w:color w:val="4F81BD" w:themeColor="accent1"/>
        </w:rPr>
      </w:lvl>
    </w:lvlOverride>
    <w:lvlOverride w:ilvl="3">
      <w:lvl w:ilvl="3">
        <w:start w:val="1"/>
        <w:numFmt w:val="bullet"/>
        <w:lvlText w:val="•"/>
        <w:lvlJc w:val="left"/>
        <w:pPr>
          <w:tabs>
            <w:tab w:val="num" w:pos="1800"/>
          </w:tabs>
          <w:ind w:left="2016" w:hanging="216"/>
        </w:pPr>
        <w:rPr>
          <w:rFonts w:ascii="Cambria" w:hAnsi="Cambria" w:hint="default"/>
          <w:color w:val="4F81BD" w:themeColor="accent1"/>
        </w:rPr>
      </w:lvl>
    </w:lvlOverride>
    <w:lvlOverride w:ilvl="4">
      <w:lvl w:ilvl="4">
        <w:start w:val="1"/>
        <w:numFmt w:val="bullet"/>
        <w:lvlText w:val="•"/>
        <w:lvlJc w:val="left"/>
        <w:pPr>
          <w:tabs>
            <w:tab w:val="num" w:pos="2304"/>
          </w:tabs>
          <w:ind w:left="2520" w:hanging="216"/>
        </w:pPr>
        <w:rPr>
          <w:rFonts w:ascii="Cambria" w:hAnsi="Cambria" w:hint="default"/>
          <w:color w:val="4F81BD" w:themeColor="accent1"/>
        </w:rPr>
      </w:lvl>
    </w:lvlOverride>
    <w:lvlOverride w:ilvl="5">
      <w:lvl w:ilvl="5">
        <w:start w:val="1"/>
        <w:numFmt w:val="bullet"/>
        <w:lvlText w:val=""/>
        <w:lvlJc w:val="left"/>
        <w:pPr>
          <w:tabs>
            <w:tab w:val="num" w:pos="2808"/>
          </w:tabs>
          <w:ind w:left="3024" w:hanging="216"/>
        </w:pPr>
        <w:rPr>
          <w:rFonts w:ascii="Wingdings" w:hAnsi="Wingdings" w:hint="default"/>
          <w:color w:val="4F81BD" w:themeColor="accent1"/>
        </w:rPr>
      </w:lvl>
    </w:lvlOverride>
    <w:lvlOverride w:ilvl="6">
      <w:lvl w:ilvl="6">
        <w:start w:val="1"/>
        <w:numFmt w:val="bullet"/>
        <w:lvlText w:val=""/>
        <w:lvlJc w:val="left"/>
        <w:pPr>
          <w:tabs>
            <w:tab w:val="num" w:pos="3312"/>
          </w:tabs>
          <w:ind w:left="3528" w:hanging="216"/>
        </w:pPr>
        <w:rPr>
          <w:rFonts w:ascii="Symbol" w:hAnsi="Symbol" w:hint="default"/>
          <w:color w:val="4F81BD"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4F81BD" w:themeColor="accent1"/>
        </w:rPr>
      </w:lvl>
    </w:lvlOverride>
    <w:lvlOverride w:ilvl="8">
      <w:lvl w:ilvl="8">
        <w:start w:val="1"/>
        <w:numFmt w:val="bullet"/>
        <w:lvlText w:val=""/>
        <w:lvlJc w:val="left"/>
        <w:pPr>
          <w:tabs>
            <w:tab w:val="num" w:pos="4320"/>
          </w:tabs>
          <w:ind w:left="4536" w:hanging="216"/>
        </w:pPr>
        <w:rPr>
          <w:rFonts w:ascii="Wingdings" w:hAnsi="Wingdings" w:hint="default"/>
          <w:color w:val="4F81BD" w:themeColor="accent1"/>
        </w:rPr>
      </w:lvl>
    </w:lvlOverride>
  </w:num>
  <w:num w:numId="12" w16cid:durableId="2038457287">
    <w:abstractNumId w:val="17"/>
  </w:num>
  <w:num w:numId="13" w16cid:durableId="707100387">
    <w:abstractNumId w:val="17"/>
  </w:num>
  <w:num w:numId="14" w16cid:durableId="1191529590">
    <w:abstractNumId w:val="17"/>
    <w:lvlOverride w:ilvl="0">
      <w:lvl w:ilvl="0">
        <w:start w:val="1"/>
        <w:numFmt w:val="bullet"/>
        <w:pStyle w:val="ListBullet"/>
        <w:lvlText w:val="•"/>
        <w:lvlJc w:val="left"/>
        <w:pPr>
          <w:ind w:left="360" w:hanging="360"/>
        </w:pPr>
        <w:rPr>
          <w:rFonts w:ascii="Cambria" w:hAnsi="Cambria" w:hint="default"/>
          <w:color w:val="4F81BD" w:themeColor="accent1"/>
        </w:rPr>
      </w:lvl>
    </w:lvlOverride>
    <w:lvlOverride w:ilvl="1">
      <w:lvl w:ilvl="1">
        <w:start w:val="1"/>
        <w:numFmt w:val="bullet"/>
        <w:lvlText w:val="•"/>
        <w:lvlJc w:val="left"/>
        <w:pPr>
          <w:ind w:left="864" w:hanging="360"/>
        </w:pPr>
        <w:rPr>
          <w:rFonts w:ascii="Cambria" w:hAnsi="Cambria" w:hint="default"/>
          <w:color w:val="4F81BD" w:themeColor="accent1"/>
        </w:rPr>
      </w:lvl>
    </w:lvlOverride>
    <w:lvlOverride w:ilvl="2">
      <w:lvl w:ilvl="2">
        <w:start w:val="1"/>
        <w:numFmt w:val="bullet"/>
        <w:lvlText w:val="•"/>
        <w:lvlJc w:val="left"/>
        <w:pPr>
          <w:ind w:left="1368" w:hanging="360"/>
        </w:pPr>
        <w:rPr>
          <w:rFonts w:ascii="Cambria" w:hAnsi="Cambria" w:hint="default"/>
          <w:color w:val="4F81BD" w:themeColor="accent1"/>
        </w:rPr>
      </w:lvl>
    </w:lvlOverride>
    <w:lvlOverride w:ilvl="3">
      <w:lvl w:ilvl="3">
        <w:start w:val="1"/>
        <w:numFmt w:val="bullet"/>
        <w:lvlText w:val="•"/>
        <w:lvlJc w:val="left"/>
        <w:pPr>
          <w:ind w:left="1872" w:hanging="360"/>
        </w:pPr>
        <w:rPr>
          <w:rFonts w:ascii="Cambria" w:hAnsi="Cambria" w:hint="default"/>
          <w:color w:val="4F81BD" w:themeColor="accent1"/>
        </w:rPr>
      </w:lvl>
    </w:lvlOverride>
    <w:lvlOverride w:ilvl="4">
      <w:lvl w:ilvl="4">
        <w:start w:val="1"/>
        <w:numFmt w:val="bullet"/>
        <w:lvlText w:val="•"/>
        <w:lvlJc w:val="left"/>
        <w:pPr>
          <w:ind w:left="2376" w:hanging="360"/>
        </w:pPr>
        <w:rPr>
          <w:rFonts w:ascii="Cambria" w:hAnsi="Cambria" w:hint="default"/>
          <w:color w:val="4F81BD" w:themeColor="accent1"/>
        </w:rPr>
      </w:lvl>
    </w:lvlOverride>
    <w:lvlOverride w:ilvl="5">
      <w:lvl w:ilvl="5">
        <w:start w:val="1"/>
        <w:numFmt w:val="bullet"/>
        <w:lvlText w:val=""/>
        <w:lvlJc w:val="left"/>
        <w:pPr>
          <w:ind w:left="2880" w:hanging="360"/>
        </w:pPr>
        <w:rPr>
          <w:rFonts w:ascii="Wingdings" w:hAnsi="Wingdings" w:hint="default"/>
          <w:color w:val="4F81BD" w:themeColor="accent1"/>
        </w:rPr>
      </w:lvl>
    </w:lvlOverride>
    <w:lvlOverride w:ilvl="6">
      <w:lvl w:ilvl="6">
        <w:start w:val="1"/>
        <w:numFmt w:val="bullet"/>
        <w:lvlText w:val=""/>
        <w:lvlJc w:val="left"/>
        <w:pPr>
          <w:ind w:left="3384" w:hanging="360"/>
        </w:pPr>
        <w:rPr>
          <w:rFonts w:ascii="Symbol" w:hAnsi="Symbol" w:hint="default"/>
          <w:color w:val="4F81BD" w:themeColor="accent1"/>
        </w:rPr>
      </w:lvl>
    </w:lvlOverride>
    <w:lvlOverride w:ilvl="7">
      <w:lvl w:ilvl="7">
        <w:start w:val="1"/>
        <w:numFmt w:val="bullet"/>
        <w:lvlText w:val="o"/>
        <w:lvlJc w:val="left"/>
        <w:pPr>
          <w:ind w:left="3888" w:hanging="360"/>
        </w:pPr>
        <w:rPr>
          <w:rFonts w:ascii="Courier New" w:hAnsi="Courier New" w:hint="default"/>
          <w:color w:val="4F81BD" w:themeColor="accent1"/>
        </w:rPr>
      </w:lvl>
    </w:lvlOverride>
    <w:lvlOverride w:ilvl="8">
      <w:lvl w:ilvl="8">
        <w:start w:val="1"/>
        <w:numFmt w:val="bullet"/>
        <w:lvlText w:val=""/>
        <w:lvlJc w:val="left"/>
        <w:pPr>
          <w:ind w:left="4392" w:hanging="360"/>
        </w:pPr>
        <w:rPr>
          <w:rFonts w:ascii="Wingdings" w:hAnsi="Wingdings" w:hint="default"/>
          <w:color w:val="4F81BD" w:themeColor="accent1"/>
        </w:rPr>
      </w:lvl>
    </w:lvlOverride>
  </w:num>
  <w:num w:numId="15" w16cid:durableId="1663241960">
    <w:abstractNumId w:val="17"/>
    <w:lvlOverride w:ilvl="0">
      <w:lvl w:ilvl="0">
        <w:start w:val="1"/>
        <w:numFmt w:val="bullet"/>
        <w:pStyle w:val="ListBullet"/>
        <w:lvlText w:val="•"/>
        <w:lvlJc w:val="left"/>
        <w:pPr>
          <w:ind w:left="648" w:hanging="360"/>
        </w:pPr>
        <w:rPr>
          <w:rFonts w:ascii="Cambria" w:hAnsi="Cambria" w:hint="default"/>
          <w:color w:val="4F81BD" w:themeColor="accent1"/>
        </w:rPr>
      </w:lvl>
    </w:lvlOverride>
    <w:lvlOverride w:ilvl="1">
      <w:lvl w:ilvl="1">
        <w:start w:val="1"/>
        <w:numFmt w:val="bullet"/>
        <w:lvlText w:val="•"/>
        <w:lvlJc w:val="left"/>
        <w:pPr>
          <w:tabs>
            <w:tab w:val="num" w:pos="648"/>
          </w:tabs>
          <w:ind w:left="720" w:hanging="360"/>
        </w:pPr>
        <w:rPr>
          <w:rFonts w:ascii="Cambria" w:hAnsi="Cambria" w:hint="default"/>
          <w:color w:val="4F81BD" w:themeColor="accent1"/>
        </w:rPr>
      </w:lvl>
    </w:lvlOverride>
    <w:lvlOverride w:ilvl="2">
      <w:lvl w:ilvl="2">
        <w:start w:val="1"/>
        <w:numFmt w:val="bullet"/>
        <w:lvlText w:val="•"/>
        <w:lvlJc w:val="left"/>
        <w:pPr>
          <w:tabs>
            <w:tab w:val="num" w:pos="1008"/>
          </w:tabs>
          <w:ind w:left="1080" w:hanging="360"/>
        </w:pPr>
        <w:rPr>
          <w:rFonts w:ascii="Cambria" w:hAnsi="Cambria" w:hint="default"/>
          <w:color w:val="4F81BD" w:themeColor="accent1"/>
        </w:rPr>
      </w:lvl>
    </w:lvlOverride>
    <w:lvlOverride w:ilvl="3">
      <w:lvl w:ilvl="3">
        <w:start w:val="1"/>
        <w:numFmt w:val="bullet"/>
        <w:lvlText w:val="•"/>
        <w:lvlJc w:val="left"/>
        <w:pPr>
          <w:tabs>
            <w:tab w:val="num" w:pos="1368"/>
          </w:tabs>
          <w:ind w:left="1440" w:hanging="360"/>
        </w:pPr>
        <w:rPr>
          <w:rFonts w:ascii="Cambria" w:hAnsi="Cambria" w:hint="default"/>
          <w:color w:val="4F81BD" w:themeColor="accent1"/>
        </w:rPr>
      </w:lvl>
    </w:lvlOverride>
    <w:lvlOverride w:ilvl="4">
      <w:lvl w:ilvl="4">
        <w:start w:val="1"/>
        <w:numFmt w:val="bullet"/>
        <w:lvlText w:val="•"/>
        <w:lvlJc w:val="left"/>
        <w:pPr>
          <w:tabs>
            <w:tab w:val="num" w:pos="1728"/>
          </w:tabs>
          <w:ind w:left="1800" w:hanging="360"/>
        </w:pPr>
        <w:rPr>
          <w:rFonts w:ascii="Cambria" w:hAnsi="Cambria" w:hint="default"/>
          <w:color w:val="4F81BD" w:themeColor="accent1"/>
        </w:rPr>
      </w:lvl>
    </w:lvlOverride>
    <w:lvlOverride w:ilvl="5">
      <w:lvl w:ilvl="5">
        <w:start w:val="1"/>
        <w:numFmt w:val="bullet"/>
        <w:lvlText w:val=""/>
        <w:lvlJc w:val="left"/>
        <w:pPr>
          <w:tabs>
            <w:tab w:val="num" w:pos="2088"/>
          </w:tabs>
          <w:ind w:left="2160" w:hanging="360"/>
        </w:pPr>
        <w:rPr>
          <w:rFonts w:ascii="Wingdings" w:hAnsi="Wingdings" w:hint="default"/>
          <w:color w:val="4F81BD" w:themeColor="accent1"/>
        </w:rPr>
      </w:lvl>
    </w:lvlOverride>
    <w:lvlOverride w:ilvl="6">
      <w:lvl w:ilvl="6">
        <w:start w:val="1"/>
        <w:numFmt w:val="bullet"/>
        <w:lvlText w:val=""/>
        <w:lvlJc w:val="left"/>
        <w:pPr>
          <w:tabs>
            <w:tab w:val="num" w:pos="2448"/>
          </w:tabs>
          <w:ind w:left="2520" w:hanging="360"/>
        </w:pPr>
        <w:rPr>
          <w:rFonts w:ascii="Symbol" w:hAnsi="Symbol" w:hint="default"/>
          <w:color w:val="4F81BD"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4F81BD" w:themeColor="accent1"/>
        </w:rPr>
      </w:lvl>
    </w:lvlOverride>
    <w:lvlOverride w:ilvl="8">
      <w:lvl w:ilvl="8">
        <w:start w:val="1"/>
        <w:numFmt w:val="bullet"/>
        <w:lvlText w:val=""/>
        <w:lvlJc w:val="left"/>
        <w:pPr>
          <w:tabs>
            <w:tab w:val="num" w:pos="3168"/>
          </w:tabs>
          <w:ind w:left="3240" w:hanging="360"/>
        </w:pPr>
        <w:rPr>
          <w:rFonts w:ascii="Wingdings" w:hAnsi="Wingdings" w:hint="default"/>
          <w:color w:val="4F81BD" w:themeColor="accent1"/>
        </w:rPr>
      </w:lvl>
    </w:lvlOverride>
  </w:num>
  <w:num w:numId="16" w16cid:durableId="6139483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9091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06840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72768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9473645">
    <w:abstractNumId w:val="10"/>
  </w:num>
  <w:num w:numId="21" w16cid:durableId="821579405">
    <w:abstractNumId w:val="15"/>
  </w:num>
  <w:num w:numId="22" w16cid:durableId="359017061">
    <w:abstractNumId w:val="8"/>
  </w:num>
  <w:num w:numId="23" w16cid:durableId="2011058790">
    <w:abstractNumId w:val="6"/>
  </w:num>
  <w:num w:numId="24" w16cid:durableId="534125065">
    <w:abstractNumId w:val="1"/>
  </w:num>
  <w:num w:numId="25" w16cid:durableId="673532486">
    <w:abstractNumId w:val="11"/>
  </w:num>
  <w:num w:numId="26" w16cid:durableId="1877428646">
    <w:abstractNumId w:val="20"/>
  </w:num>
  <w:num w:numId="27" w16cid:durableId="810829626">
    <w:abstractNumId w:val="4"/>
  </w:num>
  <w:num w:numId="28" w16cid:durableId="297345742">
    <w:abstractNumId w:val="5"/>
  </w:num>
  <w:num w:numId="29" w16cid:durableId="630138081">
    <w:abstractNumId w:val="9"/>
  </w:num>
  <w:num w:numId="30" w16cid:durableId="608123767">
    <w:abstractNumId w:val="21"/>
  </w:num>
  <w:num w:numId="31" w16cid:durableId="1502549446">
    <w:abstractNumId w:val="13"/>
  </w:num>
  <w:num w:numId="32" w16cid:durableId="1060205039">
    <w:abstractNumId w:val="19"/>
  </w:num>
  <w:num w:numId="33" w16cid:durableId="240913186">
    <w:abstractNumId w:val="3"/>
  </w:num>
  <w:num w:numId="34" w16cid:durableId="1019620810">
    <w:abstractNumId w:val="12"/>
  </w:num>
  <w:num w:numId="35" w16cid:durableId="1114666534">
    <w:abstractNumId w:val="16"/>
  </w:num>
  <w:num w:numId="36" w16cid:durableId="1363825731">
    <w:abstractNumId w:val="14"/>
  </w:num>
  <w:num w:numId="37" w16cid:durableId="21362157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4F8"/>
    <w:rsid w:val="000204AB"/>
    <w:rsid w:val="0002111D"/>
    <w:rsid w:val="000314A5"/>
    <w:rsid w:val="00060DDB"/>
    <w:rsid w:val="0007298C"/>
    <w:rsid w:val="00080363"/>
    <w:rsid w:val="0008100D"/>
    <w:rsid w:val="00097236"/>
    <w:rsid w:val="000A463E"/>
    <w:rsid w:val="000B40E2"/>
    <w:rsid w:val="000D1799"/>
    <w:rsid w:val="000F7DC0"/>
    <w:rsid w:val="001074F8"/>
    <w:rsid w:val="00126B6A"/>
    <w:rsid w:val="00144E1C"/>
    <w:rsid w:val="00184B35"/>
    <w:rsid w:val="001865F2"/>
    <w:rsid w:val="00195811"/>
    <w:rsid w:val="001E59F3"/>
    <w:rsid w:val="001E7998"/>
    <w:rsid w:val="001F7AA1"/>
    <w:rsid w:val="00203437"/>
    <w:rsid w:val="002063EE"/>
    <w:rsid w:val="00217F1A"/>
    <w:rsid w:val="00221AAA"/>
    <w:rsid w:val="00226FF2"/>
    <w:rsid w:val="00232BC6"/>
    <w:rsid w:val="00241E95"/>
    <w:rsid w:val="00292A38"/>
    <w:rsid w:val="002C4CB6"/>
    <w:rsid w:val="002C513C"/>
    <w:rsid w:val="003151A6"/>
    <w:rsid w:val="0031539B"/>
    <w:rsid w:val="003250FF"/>
    <w:rsid w:val="00342438"/>
    <w:rsid w:val="00371081"/>
    <w:rsid w:val="003860A6"/>
    <w:rsid w:val="003A4F51"/>
    <w:rsid w:val="003A7F70"/>
    <w:rsid w:val="003B7CA3"/>
    <w:rsid w:val="003D0B06"/>
    <w:rsid w:val="003E4FA2"/>
    <w:rsid w:val="003F100E"/>
    <w:rsid w:val="003F429C"/>
    <w:rsid w:val="00401FDB"/>
    <w:rsid w:val="00411FB9"/>
    <w:rsid w:val="0044538D"/>
    <w:rsid w:val="00446EE9"/>
    <w:rsid w:val="00466C6C"/>
    <w:rsid w:val="00473781"/>
    <w:rsid w:val="004A0A9A"/>
    <w:rsid w:val="004A7A25"/>
    <w:rsid w:val="004C4AF5"/>
    <w:rsid w:val="004E7D70"/>
    <w:rsid w:val="004F46B6"/>
    <w:rsid w:val="004F7C15"/>
    <w:rsid w:val="0050214B"/>
    <w:rsid w:val="00515747"/>
    <w:rsid w:val="005363B6"/>
    <w:rsid w:val="0055148D"/>
    <w:rsid w:val="0055285C"/>
    <w:rsid w:val="005555BA"/>
    <w:rsid w:val="00577305"/>
    <w:rsid w:val="00586339"/>
    <w:rsid w:val="00597637"/>
    <w:rsid w:val="005A41F1"/>
    <w:rsid w:val="005C2E0B"/>
    <w:rsid w:val="005D36DB"/>
    <w:rsid w:val="005E4CFD"/>
    <w:rsid w:val="005E6C4D"/>
    <w:rsid w:val="00646F69"/>
    <w:rsid w:val="0064783B"/>
    <w:rsid w:val="0069493C"/>
    <w:rsid w:val="006B2E66"/>
    <w:rsid w:val="006E6B69"/>
    <w:rsid w:val="00711DCB"/>
    <w:rsid w:val="0071485A"/>
    <w:rsid w:val="007601D3"/>
    <w:rsid w:val="00760843"/>
    <w:rsid w:val="00761ED3"/>
    <w:rsid w:val="00764483"/>
    <w:rsid w:val="00766D72"/>
    <w:rsid w:val="007A746A"/>
    <w:rsid w:val="007B0DFA"/>
    <w:rsid w:val="007B3615"/>
    <w:rsid w:val="007D615A"/>
    <w:rsid w:val="007E4D00"/>
    <w:rsid w:val="007E5E59"/>
    <w:rsid w:val="00823D33"/>
    <w:rsid w:val="00836120"/>
    <w:rsid w:val="00860E63"/>
    <w:rsid w:val="00863A06"/>
    <w:rsid w:val="008759A8"/>
    <w:rsid w:val="008812AE"/>
    <w:rsid w:val="00887CD7"/>
    <w:rsid w:val="008B46AB"/>
    <w:rsid w:val="008E225C"/>
    <w:rsid w:val="008E51CA"/>
    <w:rsid w:val="008E707B"/>
    <w:rsid w:val="008F548A"/>
    <w:rsid w:val="008F6CA9"/>
    <w:rsid w:val="00900764"/>
    <w:rsid w:val="00916EE8"/>
    <w:rsid w:val="009210A6"/>
    <w:rsid w:val="00924378"/>
    <w:rsid w:val="00933BCB"/>
    <w:rsid w:val="009366DD"/>
    <w:rsid w:val="00944D7A"/>
    <w:rsid w:val="00961F79"/>
    <w:rsid w:val="00962BA4"/>
    <w:rsid w:val="009641C1"/>
    <w:rsid w:val="00971CC9"/>
    <w:rsid w:val="009A0F76"/>
    <w:rsid w:val="009B07AD"/>
    <w:rsid w:val="009C560D"/>
    <w:rsid w:val="009F5B0F"/>
    <w:rsid w:val="00A03BCD"/>
    <w:rsid w:val="00A172DD"/>
    <w:rsid w:val="00A23AD2"/>
    <w:rsid w:val="00A273B2"/>
    <w:rsid w:val="00A376E5"/>
    <w:rsid w:val="00A45054"/>
    <w:rsid w:val="00A65432"/>
    <w:rsid w:val="00A7217A"/>
    <w:rsid w:val="00A86068"/>
    <w:rsid w:val="00A91D75"/>
    <w:rsid w:val="00A96223"/>
    <w:rsid w:val="00AC1A4F"/>
    <w:rsid w:val="00AC1C42"/>
    <w:rsid w:val="00AC343A"/>
    <w:rsid w:val="00AD7ECD"/>
    <w:rsid w:val="00AE1BDD"/>
    <w:rsid w:val="00AE73A6"/>
    <w:rsid w:val="00B01C33"/>
    <w:rsid w:val="00B17D47"/>
    <w:rsid w:val="00B2640E"/>
    <w:rsid w:val="00B266C2"/>
    <w:rsid w:val="00B41A9D"/>
    <w:rsid w:val="00B44586"/>
    <w:rsid w:val="00B45401"/>
    <w:rsid w:val="00B5073C"/>
    <w:rsid w:val="00B71DDB"/>
    <w:rsid w:val="00B71E31"/>
    <w:rsid w:val="00B92F5A"/>
    <w:rsid w:val="00BB4A9E"/>
    <w:rsid w:val="00BC697D"/>
    <w:rsid w:val="00C04B8B"/>
    <w:rsid w:val="00C14A51"/>
    <w:rsid w:val="00C25E1D"/>
    <w:rsid w:val="00C36131"/>
    <w:rsid w:val="00C50598"/>
    <w:rsid w:val="00C50FEA"/>
    <w:rsid w:val="00C6323A"/>
    <w:rsid w:val="00C76701"/>
    <w:rsid w:val="00C85DC8"/>
    <w:rsid w:val="00C87193"/>
    <w:rsid w:val="00C93B79"/>
    <w:rsid w:val="00CB27A1"/>
    <w:rsid w:val="00CB613B"/>
    <w:rsid w:val="00CC4E38"/>
    <w:rsid w:val="00D01A88"/>
    <w:rsid w:val="00D2268C"/>
    <w:rsid w:val="00D35DB5"/>
    <w:rsid w:val="00D476F7"/>
    <w:rsid w:val="00D547CB"/>
    <w:rsid w:val="00D55CBC"/>
    <w:rsid w:val="00D56329"/>
    <w:rsid w:val="00D60DFA"/>
    <w:rsid w:val="00D66A0C"/>
    <w:rsid w:val="00D8631A"/>
    <w:rsid w:val="00D87CD8"/>
    <w:rsid w:val="00D87F74"/>
    <w:rsid w:val="00DD2600"/>
    <w:rsid w:val="00DF19FF"/>
    <w:rsid w:val="00DF1CFA"/>
    <w:rsid w:val="00E0481E"/>
    <w:rsid w:val="00E22563"/>
    <w:rsid w:val="00E3335A"/>
    <w:rsid w:val="00E41B85"/>
    <w:rsid w:val="00E42494"/>
    <w:rsid w:val="00E503D4"/>
    <w:rsid w:val="00E523C3"/>
    <w:rsid w:val="00E5388E"/>
    <w:rsid w:val="00E54406"/>
    <w:rsid w:val="00E54DF6"/>
    <w:rsid w:val="00E6016B"/>
    <w:rsid w:val="00E910E3"/>
    <w:rsid w:val="00E94B95"/>
    <w:rsid w:val="00EA3577"/>
    <w:rsid w:val="00EA57D8"/>
    <w:rsid w:val="00EA698A"/>
    <w:rsid w:val="00EB7E49"/>
    <w:rsid w:val="00EC14B2"/>
    <w:rsid w:val="00ED6905"/>
    <w:rsid w:val="00EE5E41"/>
    <w:rsid w:val="00EF64C7"/>
    <w:rsid w:val="00F0245D"/>
    <w:rsid w:val="00F04250"/>
    <w:rsid w:val="00F21C36"/>
    <w:rsid w:val="00F42F49"/>
    <w:rsid w:val="00F47BDA"/>
    <w:rsid w:val="00F768CB"/>
    <w:rsid w:val="00FC3F6B"/>
    <w:rsid w:val="00FD7671"/>
    <w:rsid w:val="00FE0D74"/>
    <w:rsid w:val="00FE1AA7"/>
    <w:rsid w:val="00FE3D2C"/>
    <w:rsid w:val="00FF1D09"/>
    <w:rsid w:val="00FF2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4FC786"/>
  <w15:docId w15:val="{D3A117F0-626B-4608-9EA9-44E63B9B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365F91"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365F91" w:themeColor="accent1" w:themeShade="BF"/>
    </w:rPr>
  </w:style>
  <w:style w:type="character" w:customStyle="1" w:styleId="FooterChar">
    <w:name w:val="Footer Char"/>
    <w:basedOn w:val="DefaultParagraphFont"/>
    <w:link w:val="Footer"/>
    <w:uiPriority w:val="99"/>
    <w:rPr>
      <w:color w:val="365F91"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1F497D"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365F91"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1F497D"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365F91"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365F91" w:themeColor="accent1" w:themeShade="BF"/>
      <w:kern w:val="20"/>
      <w:sz w:val="36"/>
    </w:rPr>
  </w:style>
  <w:style w:type="character" w:customStyle="1" w:styleId="QuoteChar">
    <w:name w:val="Quote Char"/>
    <w:basedOn w:val="DefaultParagraphFont"/>
    <w:link w:val="Quote"/>
    <w:uiPriority w:val="3"/>
    <w:rsid w:val="00D55CBC"/>
    <w:rPr>
      <w:b/>
      <w:i/>
      <w:iCs/>
      <w:color w:val="365F91"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365F91"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FE3D2C"/>
    <w:rPr>
      <w:i/>
      <w:iCs/>
      <w:color w:val="365F91"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0000FF"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074F8"/>
    <w:rPr>
      <w:color w:val="605E5C"/>
      <w:shd w:val="clear" w:color="auto" w:fill="E1DFDD"/>
    </w:rPr>
  </w:style>
  <w:style w:type="paragraph" w:styleId="ListParagraph">
    <w:name w:val="List Paragraph"/>
    <w:basedOn w:val="Normal"/>
    <w:uiPriority w:val="34"/>
    <w:semiHidden/>
    <w:qFormat/>
    <w:rsid w:val="00A23AD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to.wuestenigel.com/arzt-halt-ein-schild-mit-der-schrift-public-health-im-blauen-hintergrund/" TargetMode="External"/><Relationship Id="rId18" Type="http://schemas.openxmlformats.org/officeDocument/2006/relationships/diagramColors" Target="diagrams/colors1.xml"/><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2.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www.publicdomainpictures.net/view-image.php?image=18992" TargetMode="External"/><Relationship Id="rId10" Type="http://schemas.openxmlformats.org/officeDocument/2006/relationships/hyperlink" Target="https://pixabay.com/en/heart-care-medical-care-heart-1040229/" TargetMode="External"/><Relationship Id="rId19" Type="http://schemas.microsoft.com/office/2007/relationships/diagramDrawing" Target="diagrams/drawing1.xm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owles\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Patients/Clients Served</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9C5-4E36-A387-266C986FF2D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9C5-4E36-A387-266C986FF2D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9C5-4E36-A387-266C986FF2D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9C5-4E36-A387-266C986FF2D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9C5-4E36-A387-266C986FF2D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9C5-4E36-A387-266C986FF2D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9C5-4E36-A387-266C986FF2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Total Vaccines</c:v>
                </c:pt>
                <c:pt idx="1">
                  <c:v>Rabies Clinic</c:v>
                </c:pt>
                <c:pt idx="2">
                  <c:v>STD Tests</c:v>
                </c:pt>
                <c:pt idx="3">
                  <c:v>Prenatal Visits</c:v>
                </c:pt>
                <c:pt idx="4">
                  <c:v>CYSHCN</c:v>
                </c:pt>
                <c:pt idx="5">
                  <c:v>Lab Draws</c:v>
                </c:pt>
                <c:pt idx="6">
                  <c:v>Car Seats Installed</c:v>
                </c:pt>
              </c:strCache>
            </c:strRef>
          </c:cat>
          <c:val>
            <c:numRef>
              <c:f>Sheet1!$B$2:$B$8</c:f>
              <c:numCache>
                <c:formatCode>General</c:formatCode>
                <c:ptCount val="7"/>
                <c:pt idx="0">
                  <c:v>539</c:v>
                </c:pt>
                <c:pt idx="1">
                  <c:v>200</c:v>
                </c:pt>
                <c:pt idx="2">
                  <c:v>91</c:v>
                </c:pt>
                <c:pt idx="3">
                  <c:v>341</c:v>
                </c:pt>
                <c:pt idx="4">
                  <c:v>29</c:v>
                </c:pt>
                <c:pt idx="5">
                  <c:v>173</c:v>
                </c:pt>
                <c:pt idx="6">
                  <c:v>41</c:v>
                </c:pt>
              </c:numCache>
            </c:numRef>
          </c:val>
          <c:extLst>
            <c:ext xmlns:c16="http://schemas.microsoft.com/office/drawing/2014/chart" uri="{C3380CC4-5D6E-409C-BE32-E72D297353CC}">
              <c16:uniqueId val="{0000000E-99C5-4E36-A387-266C986FF2DA}"/>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Revenue Sources</c:v>
                </c:pt>
              </c:strCache>
            </c:strRef>
          </c:tx>
          <c:explosion val="16"/>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A3F-464E-AB49-BA12D39284C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A3F-464E-AB49-BA12D39284C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A3F-464E-AB49-BA12D39284C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A3F-464E-AB49-BA12D39284C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A3F-464E-AB49-BA12D39284C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A3F-464E-AB49-BA12D39284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A3F-464E-AB49-BA12D39284C1}"/>
                </c:ext>
              </c:extLst>
            </c:dLbl>
            <c:dLbl>
              <c:idx val="1"/>
              <c:layout>
                <c:manualLayout>
                  <c:x val="1.0384297757172801E-2"/>
                  <c:y val="3.6229173010832211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641744548286603"/>
                      <c:h val="9.9300184162062613E-2"/>
                    </c:manualLayout>
                  </c15:layout>
                </c:ext>
                <c:ext xmlns:c16="http://schemas.microsoft.com/office/drawing/2014/chart" uri="{C3380CC4-5D6E-409C-BE32-E72D297353CC}">
                  <c16:uniqueId val="{00000003-EA3F-464E-AB49-BA12D39284C1}"/>
                </c:ext>
              </c:extLst>
            </c:dLbl>
            <c:dLbl>
              <c:idx val="2"/>
              <c:layout>
                <c:manualLayout>
                  <c:x val="1.4537902388369602E-2"/>
                  <c:y val="8.83977900552486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3F-464E-AB49-BA12D39284C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A3F-464E-AB49-BA12D39284C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A3F-464E-AB49-BA12D39284C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EA3F-464E-AB49-BA12D39284C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Fees </c:v>
                </c:pt>
                <c:pt idx="1">
                  <c:v>Insurance</c:v>
                </c:pt>
                <c:pt idx="2">
                  <c:v>Vital Records</c:v>
                </c:pt>
                <c:pt idx="3">
                  <c:v>Contracts</c:v>
                </c:pt>
                <c:pt idx="4">
                  <c:v>County Tax</c:v>
                </c:pt>
                <c:pt idx="5">
                  <c:v>Other</c:v>
                </c:pt>
              </c:strCache>
            </c:strRef>
          </c:cat>
          <c:val>
            <c:numRef>
              <c:f>Sheet1!$B$2:$B$7</c:f>
              <c:numCache>
                <c:formatCode>General</c:formatCode>
                <c:ptCount val="6"/>
                <c:pt idx="0">
                  <c:v>5</c:v>
                </c:pt>
                <c:pt idx="1">
                  <c:v>1</c:v>
                </c:pt>
                <c:pt idx="2">
                  <c:v>4</c:v>
                </c:pt>
                <c:pt idx="3">
                  <c:v>47</c:v>
                </c:pt>
                <c:pt idx="4">
                  <c:v>36</c:v>
                </c:pt>
                <c:pt idx="5">
                  <c:v>6</c:v>
                </c:pt>
              </c:numCache>
            </c:numRef>
          </c:val>
          <c:extLst>
            <c:ext xmlns:c16="http://schemas.microsoft.com/office/drawing/2014/chart" uri="{C3380CC4-5D6E-409C-BE32-E72D297353CC}">
              <c16:uniqueId val="{0000000C-EA3F-464E-AB49-BA12D39284C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FF508-BC03-4103-9E7E-CB5F46037086}" type="doc">
      <dgm:prSet loTypeId="urn:microsoft.com/office/officeart/2005/8/layout/cycle5" loCatId="cycle" qsTypeId="urn:microsoft.com/office/officeart/2005/8/quickstyle/3d2" qsCatId="3D" csTypeId="urn:microsoft.com/office/officeart/2005/8/colors/colorful1" csCatId="colorful" phldr="1"/>
      <dgm:spPr/>
      <dgm:t>
        <a:bodyPr/>
        <a:lstStyle/>
        <a:p>
          <a:endParaRPr lang="en-US"/>
        </a:p>
      </dgm:t>
    </dgm:pt>
    <dgm:pt modelId="{D69E5732-115C-4BF5-B9B6-DEF80CB10ADB}">
      <dgm:prSet phldrT="[Text]"/>
      <dgm:spPr/>
      <dgm:t>
        <a:bodyPr/>
        <a:lstStyle/>
        <a:p>
          <a:r>
            <a:rPr lang="en-US"/>
            <a:t>Nursing Services</a:t>
          </a:r>
        </a:p>
      </dgm:t>
    </dgm:pt>
    <dgm:pt modelId="{2F60EE20-7BAC-4533-8C5E-70E07063FD96}" type="parTrans" cxnId="{A3B17824-B593-4564-8721-1BC7E50EE767}">
      <dgm:prSet/>
      <dgm:spPr/>
      <dgm:t>
        <a:bodyPr/>
        <a:lstStyle/>
        <a:p>
          <a:endParaRPr lang="en-US"/>
        </a:p>
      </dgm:t>
    </dgm:pt>
    <dgm:pt modelId="{95AE5274-8106-4001-863A-C2FA48A301EE}" type="sibTrans" cxnId="{A3B17824-B593-4564-8721-1BC7E50EE767}">
      <dgm:prSet/>
      <dgm:spPr/>
      <dgm:t>
        <a:bodyPr/>
        <a:lstStyle/>
        <a:p>
          <a:endParaRPr lang="en-US"/>
        </a:p>
      </dgm:t>
    </dgm:pt>
    <dgm:pt modelId="{93CD33DC-7693-42A9-8273-EA819BA7E873}">
      <dgm:prSet phldrT="[Text]"/>
      <dgm:spPr/>
      <dgm:t>
        <a:bodyPr/>
        <a:lstStyle/>
        <a:p>
          <a:r>
            <a:rPr lang="en-US"/>
            <a:t>Women Infants and Children (WIC)</a:t>
          </a:r>
        </a:p>
      </dgm:t>
    </dgm:pt>
    <dgm:pt modelId="{BB666EF7-0598-4979-8740-7AADD36A097A}" type="parTrans" cxnId="{45B0D4EC-3F56-4C6B-B54D-9B305AE59A3D}">
      <dgm:prSet/>
      <dgm:spPr/>
      <dgm:t>
        <a:bodyPr/>
        <a:lstStyle/>
        <a:p>
          <a:endParaRPr lang="en-US"/>
        </a:p>
      </dgm:t>
    </dgm:pt>
    <dgm:pt modelId="{19AC3C70-C0A4-4A72-A41B-599A1F3C3B0C}" type="sibTrans" cxnId="{45B0D4EC-3F56-4C6B-B54D-9B305AE59A3D}">
      <dgm:prSet/>
      <dgm:spPr/>
      <dgm:t>
        <a:bodyPr/>
        <a:lstStyle/>
        <a:p>
          <a:endParaRPr lang="en-US"/>
        </a:p>
      </dgm:t>
    </dgm:pt>
    <dgm:pt modelId="{43AD94FC-3C1F-4EB4-B466-F50ED947342C}">
      <dgm:prSet phldrT="[Text]"/>
      <dgm:spPr/>
      <dgm:t>
        <a:bodyPr/>
        <a:lstStyle/>
        <a:p>
          <a:r>
            <a:rPr lang="en-US"/>
            <a:t>Birth and Death Certificates/Vital Records</a:t>
          </a:r>
        </a:p>
      </dgm:t>
    </dgm:pt>
    <dgm:pt modelId="{7311AE4D-3C19-4772-910F-655DE3374C24}" type="parTrans" cxnId="{11ADFE99-6233-4C4B-9680-01F06A54DD5C}">
      <dgm:prSet/>
      <dgm:spPr/>
      <dgm:t>
        <a:bodyPr/>
        <a:lstStyle/>
        <a:p>
          <a:endParaRPr lang="en-US"/>
        </a:p>
      </dgm:t>
    </dgm:pt>
    <dgm:pt modelId="{0AC3EE96-42BA-4C22-834D-C3AB9B0C55EA}" type="sibTrans" cxnId="{11ADFE99-6233-4C4B-9680-01F06A54DD5C}">
      <dgm:prSet/>
      <dgm:spPr/>
      <dgm:t>
        <a:bodyPr/>
        <a:lstStyle/>
        <a:p>
          <a:endParaRPr lang="en-US"/>
        </a:p>
      </dgm:t>
    </dgm:pt>
    <dgm:pt modelId="{BB1E90E3-3511-4F51-A5D0-FCCA01AE1F47}">
      <dgm:prSet phldrT="[Text]"/>
      <dgm:spPr/>
      <dgm:t>
        <a:bodyPr/>
        <a:lstStyle/>
        <a:p>
          <a:r>
            <a:rPr lang="en-US"/>
            <a:t>Environmental - Food Safety</a:t>
          </a:r>
        </a:p>
        <a:p>
          <a:r>
            <a:rPr lang="en-US"/>
            <a:t> and Septic</a:t>
          </a:r>
        </a:p>
      </dgm:t>
    </dgm:pt>
    <dgm:pt modelId="{F24E3968-034B-4C02-96A6-DD242F5969B9}" type="parTrans" cxnId="{55532BB8-DDE3-43DF-A11E-37C91C169427}">
      <dgm:prSet/>
      <dgm:spPr/>
      <dgm:t>
        <a:bodyPr/>
        <a:lstStyle/>
        <a:p>
          <a:endParaRPr lang="en-US"/>
        </a:p>
      </dgm:t>
    </dgm:pt>
    <dgm:pt modelId="{67865C6F-7E28-46BF-9645-E7561F9B3181}" type="sibTrans" cxnId="{55532BB8-DDE3-43DF-A11E-37C91C169427}">
      <dgm:prSet/>
      <dgm:spPr/>
      <dgm:t>
        <a:bodyPr/>
        <a:lstStyle/>
        <a:p>
          <a:endParaRPr lang="en-US"/>
        </a:p>
      </dgm:t>
    </dgm:pt>
    <dgm:pt modelId="{042F4390-0919-47FD-BCA4-CE46E57D1B10}">
      <dgm:prSet phldrT="[Text]"/>
      <dgm:spPr/>
      <dgm:t>
        <a:bodyPr/>
        <a:lstStyle/>
        <a:p>
          <a:r>
            <a:rPr lang="en-US"/>
            <a:t>Community Outreach Programs</a:t>
          </a:r>
        </a:p>
      </dgm:t>
    </dgm:pt>
    <dgm:pt modelId="{F46088FB-B9D3-4D73-B6F8-153075C0AC6A}" type="parTrans" cxnId="{ACAEEEEE-5057-4CF4-B069-F855802AD9F2}">
      <dgm:prSet/>
      <dgm:spPr/>
      <dgm:t>
        <a:bodyPr/>
        <a:lstStyle/>
        <a:p>
          <a:endParaRPr lang="en-US"/>
        </a:p>
      </dgm:t>
    </dgm:pt>
    <dgm:pt modelId="{9B3D1CB2-4442-4431-BF96-9A5E2D5B4CF0}" type="sibTrans" cxnId="{ACAEEEEE-5057-4CF4-B069-F855802AD9F2}">
      <dgm:prSet/>
      <dgm:spPr/>
      <dgm:t>
        <a:bodyPr/>
        <a:lstStyle/>
        <a:p>
          <a:endParaRPr lang="en-US"/>
        </a:p>
      </dgm:t>
    </dgm:pt>
    <dgm:pt modelId="{020E806B-A0A0-474F-8617-3D5CE73F5D07}">
      <dgm:prSet phldrT="[Text]"/>
      <dgm:spPr/>
      <dgm:t>
        <a:bodyPr/>
        <a:lstStyle/>
        <a:p>
          <a:r>
            <a:rPr lang="en-US"/>
            <a:t>Children and Youth with Special Health Care Needs</a:t>
          </a:r>
        </a:p>
      </dgm:t>
    </dgm:pt>
    <dgm:pt modelId="{D11FBF27-4EB9-48C4-8DF3-21A52F8EF9F5}" type="parTrans" cxnId="{A4AB0C0C-14E5-4473-B151-5717F9B811DA}">
      <dgm:prSet/>
      <dgm:spPr/>
      <dgm:t>
        <a:bodyPr/>
        <a:lstStyle/>
        <a:p>
          <a:endParaRPr lang="en-US"/>
        </a:p>
      </dgm:t>
    </dgm:pt>
    <dgm:pt modelId="{8DE49B56-8934-431E-B4C0-4240DE16406F}" type="sibTrans" cxnId="{A4AB0C0C-14E5-4473-B151-5717F9B811DA}">
      <dgm:prSet/>
      <dgm:spPr/>
      <dgm:t>
        <a:bodyPr/>
        <a:lstStyle/>
        <a:p>
          <a:endParaRPr lang="en-US"/>
        </a:p>
      </dgm:t>
    </dgm:pt>
    <dgm:pt modelId="{A0BA4397-9582-411B-9560-4D10E23D8921}">
      <dgm:prSet/>
      <dgm:spPr/>
      <dgm:t>
        <a:bodyPr/>
        <a:lstStyle/>
        <a:p>
          <a:r>
            <a:rPr lang="en-US"/>
            <a:t>Safe Cribs Program &amp; Car Seat Installation</a:t>
          </a:r>
        </a:p>
      </dgm:t>
    </dgm:pt>
    <dgm:pt modelId="{667158C5-0D91-4744-8C64-71AEF743ACF3}" type="parTrans" cxnId="{182E9D3F-784A-47F4-B90F-836EEB1D3CB9}">
      <dgm:prSet/>
      <dgm:spPr/>
      <dgm:t>
        <a:bodyPr/>
        <a:lstStyle/>
        <a:p>
          <a:endParaRPr lang="en-US"/>
        </a:p>
      </dgm:t>
    </dgm:pt>
    <dgm:pt modelId="{3D441A5B-4E0B-4823-BAC8-3AFEFAE1426B}" type="sibTrans" cxnId="{182E9D3F-784A-47F4-B90F-836EEB1D3CB9}">
      <dgm:prSet/>
      <dgm:spPr/>
      <dgm:t>
        <a:bodyPr/>
        <a:lstStyle/>
        <a:p>
          <a:endParaRPr lang="en-US"/>
        </a:p>
      </dgm:t>
    </dgm:pt>
    <dgm:pt modelId="{3D7A993E-2D0A-48D3-A646-84E7959F9AAB}">
      <dgm:prSet/>
      <dgm:spPr/>
      <dgm:t>
        <a:bodyPr/>
        <a:lstStyle/>
        <a:p>
          <a:r>
            <a:rPr lang="en-US"/>
            <a:t> Epidemiology Communicable Diseases</a:t>
          </a:r>
        </a:p>
      </dgm:t>
    </dgm:pt>
    <dgm:pt modelId="{70BB6DCA-7A21-4460-9860-5BBF7CD538ED}" type="parTrans" cxnId="{3192A756-A4EC-4D6B-8ED2-79398A89350B}">
      <dgm:prSet/>
      <dgm:spPr/>
      <dgm:t>
        <a:bodyPr/>
        <a:lstStyle/>
        <a:p>
          <a:endParaRPr lang="en-US"/>
        </a:p>
      </dgm:t>
    </dgm:pt>
    <dgm:pt modelId="{A544A353-7081-49BB-9318-172222C6EFCF}" type="sibTrans" cxnId="{3192A756-A4EC-4D6B-8ED2-79398A89350B}">
      <dgm:prSet/>
      <dgm:spPr/>
      <dgm:t>
        <a:bodyPr/>
        <a:lstStyle/>
        <a:p>
          <a:endParaRPr lang="en-US"/>
        </a:p>
      </dgm:t>
    </dgm:pt>
    <dgm:pt modelId="{7EF8D02E-3379-4C46-AEDC-59B086F3B241}" type="pres">
      <dgm:prSet presAssocID="{79FFF508-BC03-4103-9E7E-CB5F46037086}" presName="cycle" presStyleCnt="0">
        <dgm:presLayoutVars>
          <dgm:dir/>
          <dgm:resizeHandles val="exact"/>
        </dgm:presLayoutVars>
      </dgm:prSet>
      <dgm:spPr/>
    </dgm:pt>
    <dgm:pt modelId="{4DEC8BE8-BD9A-42A3-A94A-9B4355DF6A09}" type="pres">
      <dgm:prSet presAssocID="{D69E5732-115C-4BF5-B9B6-DEF80CB10ADB}" presName="node" presStyleLbl="node1" presStyleIdx="0" presStyleCnt="8" custRadScaleRad="101215" custRadScaleInc="-1527">
        <dgm:presLayoutVars>
          <dgm:bulletEnabled val="1"/>
        </dgm:presLayoutVars>
      </dgm:prSet>
      <dgm:spPr/>
    </dgm:pt>
    <dgm:pt modelId="{3292A00F-25FF-4F31-B85D-D1F42DC4D29B}" type="pres">
      <dgm:prSet presAssocID="{D69E5732-115C-4BF5-B9B6-DEF80CB10ADB}" presName="spNode" presStyleCnt="0"/>
      <dgm:spPr/>
    </dgm:pt>
    <dgm:pt modelId="{7392B6FA-FE76-483D-80FC-CB3740A95137}" type="pres">
      <dgm:prSet presAssocID="{95AE5274-8106-4001-863A-C2FA48A301EE}" presName="sibTrans" presStyleLbl="sibTrans1D1" presStyleIdx="0" presStyleCnt="8"/>
      <dgm:spPr/>
    </dgm:pt>
    <dgm:pt modelId="{DE29F5EB-E8A2-42EC-85F1-7FFADA07A96D}" type="pres">
      <dgm:prSet presAssocID="{93CD33DC-7693-42A9-8273-EA819BA7E873}" presName="node" presStyleLbl="node1" presStyleIdx="1" presStyleCnt="8">
        <dgm:presLayoutVars>
          <dgm:bulletEnabled val="1"/>
        </dgm:presLayoutVars>
      </dgm:prSet>
      <dgm:spPr/>
    </dgm:pt>
    <dgm:pt modelId="{BBB409C3-3D04-4EDB-AEA0-85681493E7E3}" type="pres">
      <dgm:prSet presAssocID="{93CD33DC-7693-42A9-8273-EA819BA7E873}" presName="spNode" presStyleCnt="0"/>
      <dgm:spPr/>
    </dgm:pt>
    <dgm:pt modelId="{18D3AC6A-D46E-4B21-B8FD-BCAD33F7CADB}" type="pres">
      <dgm:prSet presAssocID="{19AC3C70-C0A4-4A72-A41B-599A1F3C3B0C}" presName="sibTrans" presStyleLbl="sibTrans1D1" presStyleIdx="1" presStyleCnt="8"/>
      <dgm:spPr/>
    </dgm:pt>
    <dgm:pt modelId="{9005D6BE-2743-444F-A925-9DB49F729EEA}" type="pres">
      <dgm:prSet presAssocID="{43AD94FC-3C1F-4EB4-B466-F50ED947342C}" presName="node" presStyleLbl="node1" presStyleIdx="2" presStyleCnt="8">
        <dgm:presLayoutVars>
          <dgm:bulletEnabled val="1"/>
        </dgm:presLayoutVars>
      </dgm:prSet>
      <dgm:spPr/>
    </dgm:pt>
    <dgm:pt modelId="{1F10A4F1-3D70-4599-BB5D-5275E55020D6}" type="pres">
      <dgm:prSet presAssocID="{43AD94FC-3C1F-4EB4-B466-F50ED947342C}" presName="spNode" presStyleCnt="0"/>
      <dgm:spPr/>
    </dgm:pt>
    <dgm:pt modelId="{ADBBD10B-C0AF-47F2-8561-7B5449C8601C}" type="pres">
      <dgm:prSet presAssocID="{0AC3EE96-42BA-4C22-834D-C3AB9B0C55EA}" presName="sibTrans" presStyleLbl="sibTrans1D1" presStyleIdx="2" presStyleCnt="8"/>
      <dgm:spPr/>
    </dgm:pt>
    <dgm:pt modelId="{100068A7-BE34-4A2F-B248-1BF9D884CEB5}" type="pres">
      <dgm:prSet presAssocID="{BB1E90E3-3511-4F51-A5D0-FCCA01AE1F47}" presName="node" presStyleLbl="node1" presStyleIdx="3" presStyleCnt="8">
        <dgm:presLayoutVars>
          <dgm:bulletEnabled val="1"/>
        </dgm:presLayoutVars>
      </dgm:prSet>
      <dgm:spPr/>
    </dgm:pt>
    <dgm:pt modelId="{A2E088EF-B6A4-4000-8571-4117DCB86951}" type="pres">
      <dgm:prSet presAssocID="{BB1E90E3-3511-4F51-A5D0-FCCA01AE1F47}" presName="spNode" presStyleCnt="0"/>
      <dgm:spPr/>
    </dgm:pt>
    <dgm:pt modelId="{0668C2C1-8F12-4BDF-A62E-650AED2AA717}" type="pres">
      <dgm:prSet presAssocID="{67865C6F-7E28-46BF-9645-E7561F9B3181}" presName="sibTrans" presStyleLbl="sibTrans1D1" presStyleIdx="3" presStyleCnt="8"/>
      <dgm:spPr/>
    </dgm:pt>
    <dgm:pt modelId="{6ABA60B7-3421-4F4E-AB33-BE74DA0B864E}" type="pres">
      <dgm:prSet presAssocID="{042F4390-0919-47FD-BCA4-CE46E57D1B10}" presName="node" presStyleLbl="node1" presStyleIdx="4" presStyleCnt="8">
        <dgm:presLayoutVars>
          <dgm:bulletEnabled val="1"/>
        </dgm:presLayoutVars>
      </dgm:prSet>
      <dgm:spPr/>
    </dgm:pt>
    <dgm:pt modelId="{1971CC81-0F04-4010-B7BD-BCCED9835DA3}" type="pres">
      <dgm:prSet presAssocID="{042F4390-0919-47FD-BCA4-CE46E57D1B10}" presName="spNode" presStyleCnt="0"/>
      <dgm:spPr/>
    </dgm:pt>
    <dgm:pt modelId="{7CF674EC-C204-4C95-A6C5-CB0FF46A6CCB}" type="pres">
      <dgm:prSet presAssocID="{9B3D1CB2-4442-4431-BF96-9A5E2D5B4CF0}" presName="sibTrans" presStyleLbl="sibTrans1D1" presStyleIdx="4" presStyleCnt="8"/>
      <dgm:spPr/>
    </dgm:pt>
    <dgm:pt modelId="{473E1A43-984B-400D-A8B3-7B50E4CA6C54}" type="pres">
      <dgm:prSet presAssocID="{020E806B-A0A0-474F-8617-3D5CE73F5D07}" presName="node" presStyleLbl="node1" presStyleIdx="5" presStyleCnt="8">
        <dgm:presLayoutVars>
          <dgm:bulletEnabled val="1"/>
        </dgm:presLayoutVars>
      </dgm:prSet>
      <dgm:spPr/>
    </dgm:pt>
    <dgm:pt modelId="{4435BCF5-D945-40BE-BACD-58B6C0055DAD}" type="pres">
      <dgm:prSet presAssocID="{020E806B-A0A0-474F-8617-3D5CE73F5D07}" presName="spNode" presStyleCnt="0"/>
      <dgm:spPr/>
    </dgm:pt>
    <dgm:pt modelId="{577F0C50-3769-4F9D-9664-35ECF1B31495}" type="pres">
      <dgm:prSet presAssocID="{8DE49B56-8934-431E-B4C0-4240DE16406F}" presName="sibTrans" presStyleLbl="sibTrans1D1" presStyleIdx="5" presStyleCnt="8"/>
      <dgm:spPr/>
    </dgm:pt>
    <dgm:pt modelId="{E53AE28E-6B59-4FC5-9AA0-739938BD1CE7}" type="pres">
      <dgm:prSet presAssocID="{A0BA4397-9582-411B-9560-4D10E23D8921}" presName="node" presStyleLbl="node1" presStyleIdx="6" presStyleCnt="8">
        <dgm:presLayoutVars>
          <dgm:bulletEnabled val="1"/>
        </dgm:presLayoutVars>
      </dgm:prSet>
      <dgm:spPr/>
    </dgm:pt>
    <dgm:pt modelId="{F8E6030C-AE69-43DA-90D0-5D49AE2CDA2B}" type="pres">
      <dgm:prSet presAssocID="{A0BA4397-9582-411B-9560-4D10E23D8921}" presName="spNode" presStyleCnt="0"/>
      <dgm:spPr/>
    </dgm:pt>
    <dgm:pt modelId="{8989C197-6E29-47F7-84C3-3354716CB21B}" type="pres">
      <dgm:prSet presAssocID="{3D441A5B-4E0B-4823-BAC8-3AFEFAE1426B}" presName="sibTrans" presStyleLbl="sibTrans1D1" presStyleIdx="6" presStyleCnt="8"/>
      <dgm:spPr/>
    </dgm:pt>
    <dgm:pt modelId="{3011C314-B121-4E1F-8E32-E1A88034D7EC}" type="pres">
      <dgm:prSet presAssocID="{3D7A993E-2D0A-48D3-A646-84E7959F9AAB}" presName="node" presStyleLbl="node1" presStyleIdx="7" presStyleCnt="8">
        <dgm:presLayoutVars>
          <dgm:bulletEnabled val="1"/>
        </dgm:presLayoutVars>
      </dgm:prSet>
      <dgm:spPr/>
    </dgm:pt>
    <dgm:pt modelId="{4368DE1F-E82D-4150-914F-D496FB989064}" type="pres">
      <dgm:prSet presAssocID="{3D7A993E-2D0A-48D3-A646-84E7959F9AAB}" presName="spNode" presStyleCnt="0"/>
      <dgm:spPr/>
    </dgm:pt>
    <dgm:pt modelId="{AD6261FE-56C4-4F60-B6C9-C6D6B1C92A81}" type="pres">
      <dgm:prSet presAssocID="{A544A353-7081-49BB-9318-172222C6EFCF}" presName="sibTrans" presStyleLbl="sibTrans1D1" presStyleIdx="7" presStyleCnt="8"/>
      <dgm:spPr/>
    </dgm:pt>
  </dgm:ptLst>
  <dgm:cxnLst>
    <dgm:cxn modelId="{A4AB0C0C-14E5-4473-B151-5717F9B811DA}" srcId="{79FFF508-BC03-4103-9E7E-CB5F46037086}" destId="{020E806B-A0A0-474F-8617-3D5CE73F5D07}" srcOrd="5" destOrd="0" parTransId="{D11FBF27-4EB9-48C4-8DF3-21A52F8EF9F5}" sibTransId="{8DE49B56-8934-431E-B4C0-4240DE16406F}"/>
    <dgm:cxn modelId="{A3B17824-B593-4564-8721-1BC7E50EE767}" srcId="{79FFF508-BC03-4103-9E7E-CB5F46037086}" destId="{D69E5732-115C-4BF5-B9B6-DEF80CB10ADB}" srcOrd="0" destOrd="0" parTransId="{2F60EE20-7BAC-4533-8C5E-70E07063FD96}" sibTransId="{95AE5274-8106-4001-863A-C2FA48A301EE}"/>
    <dgm:cxn modelId="{93A78227-1096-40B4-9D32-71A89E8B8AE0}" type="presOf" srcId="{A0BA4397-9582-411B-9560-4D10E23D8921}" destId="{E53AE28E-6B59-4FC5-9AA0-739938BD1CE7}" srcOrd="0" destOrd="0" presId="urn:microsoft.com/office/officeart/2005/8/layout/cycle5"/>
    <dgm:cxn modelId="{4AD0423F-C651-4934-BCCB-364E7965F3D8}" type="presOf" srcId="{042F4390-0919-47FD-BCA4-CE46E57D1B10}" destId="{6ABA60B7-3421-4F4E-AB33-BE74DA0B864E}" srcOrd="0" destOrd="0" presId="urn:microsoft.com/office/officeart/2005/8/layout/cycle5"/>
    <dgm:cxn modelId="{182E9D3F-784A-47F4-B90F-836EEB1D3CB9}" srcId="{79FFF508-BC03-4103-9E7E-CB5F46037086}" destId="{A0BA4397-9582-411B-9560-4D10E23D8921}" srcOrd="6" destOrd="0" parTransId="{667158C5-0D91-4744-8C64-71AEF743ACF3}" sibTransId="{3D441A5B-4E0B-4823-BAC8-3AFEFAE1426B}"/>
    <dgm:cxn modelId="{FF05FE41-CED5-4787-A4A3-27CD8E9C260F}" type="presOf" srcId="{BB1E90E3-3511-4F51-A5D0-FCCA01AE1F47}" destId="{100068A7-BE34-4A2F-B248-1BF9D884CEB5}" srcOrd="0" destOrd="0" presId="urn:microsoft.com/office/officeart/2005/8/layout/cycle5"/>
    <dgm:cxn modelId="{F3123162-9FE1-4ADC-9351-1BACA32953C9}" type="presOf" srcId="{8DE49B56-8934-431E-B4C0-4240DE16406F}" destId="{577F0C50-3769-4F9D-9664-35ECF1B31495}" srcOrd="0" destOrd="0" presId="urn:microsoft.com/office/officeart/2005/8/layout/cycle5"/>
    <dgm:cxn modelId="{545E2D51-DB7B-4747-BE54-79445B3A8BAF}" type="presOf" srcId="{0AC3EE96-42BA-4C22-834D-C3AB9B0C55EA}" destId="{ADBBD10B-C0AF-47F2-8561-7B5449C8601C}" srcOrd="0" destOrd="0" presId="urn:microsoft.com/office/officeart/2005/8/layout/cycle5"/>
    <dgm:cxn modelId="{3192A756-A4EC-4D6B-8ED2-79398A89350B}" srcId="{79FFF508-BC03-4103-9E7E-CB5F46037086}" destId="{3D7A993E-2D0A-48D3-A646-84E7959F9AAB}" srcOrd="7" destOrd="0" parTransId="{70BB6DCA-7A21-4460-9860-5BBF7CD538ED}" sibTransId="{A544A353-7081-49BB-9318-172222C6EFCF}"/>
    <dgm:cxn modelId="{7CB82D7E-FD15-4C72-9BE5-F4E900377E0D}" type="presOf" srcId="{3D441A5B-4E0B-4823-BAC8-3AFEFAE1426B}" destId="{8989C197-6E29-47F7-84C3-3354716CB21B}" srcOrd="0" destOrd="0" presId="urn:microsoft.com/office/officeart/2005/8/layout/cycle5"/>
    <dgm:cxn modelId="{6DFDBE90-1B6E-4DED-B932-F84C00FA930D}" type="presOf" srcId="{79FFF508-BC03-4103-9E7E-CB5F46037086}" destId="{7EF8D02E-3379-4C46-AEDC-59B086F3B241}" srcOrd="0" destOrd="0" presId="urn:microsoft.com/office/officeart/2005/8/layout/cycle5"/>
    <dgm:cxn modelId="{11ADFE99-6233-4C4B-9680-01F06A54DD5C}" srcId="{79FFF508-BC03-4103-9E7E-CB5F46037086}" destId="{43AD94FC-3C1F-4EB4-B466-F50ED947342C}" srcOrd="2" destOrd="0" parTransId="{7311AE4D-3C19-4772-910F-655DE3374C24}" sibTransId="{0AC3EE96-42BA-4C22-834D-C3AB9B0C55EA}"/>
    <dgm:cxn modelId="{55788AAB-3367-4D47-AB16-49FD86A84F36}" type="presOf" srcId="{3D7A993E-2D0A-48D3-A646-84E7959F9AAB}" destId="{3011C314-B121-4E1F-8E32-E1A88034D7EC}" srcOrd="0" destOrd="0" presId="urn:microsoft.com/office/officeart/2005/8/layout/cycle5"/>
    <dgm:cxn modelId="{437254AC-912D-41A6-93C5-9B912804E9DC}" type="presOf" srcId="{93CD33DC-7693-42A9-8273-EA819BA7E873}" destId="{DE29F5EB-E8A2-42EC-85F1-7FFADA07A96D}" srcOrd="0" destOrd="0" presId="urn:microsoft.com/office/officeart/2005/8/layout/cycle5"/>
    <dgm:cxn modelId="{38D29EB2-4D8B-441B-9ABA-C4708F0871B1}" type="presOf" srcId="{020E806B-A0A0-474F-8617-3D5CE73F5D07}" destId="{473E1A43-984B-400D-A8B3-7B50E4CA6C54}" srcOrd="0" destOrd="0" presId="urn:microsoft.com/office/officeart/2005/8/layout/cycle5"/>
    <dgm:cxn modelId="{55532BB8-DDE3-43DF-A11E-37C91C169427}" srcId="{79FFF508-BC03-4103-9E7E-CB5F46037086}" destId="{BB1E90E3-3511-4F51-A5D0-FCCA01AE1F47}" srcOrd="3" destOrd="0" parTransId="{F24E3968-034B-4C02-96A6-DD242F5969B9}" sibTransId="{67865C6F-7E28-46BF-9645-E7561F9B3181}"/>
    <dgm:cxn modelId="{A87791C3-235A-42A1-A34A-A793F7EDB1CF}" type="presOf" srcId="{67865C6F-7E28-46BF-9645-E7561F9B3181}" destId="{0668C2C1-8F12-4BDF-A62E-650AED2AA717}" srcOrd="0" destOrd="0" presId="urn:microsoft.com/office/officeart/2005/8/layout/cycle5"/>
    <dgm:cxn modelId="{518406C7-37A5-46D7-A71B-00607D9611DC}" type="presOf" srcId="{95AE5274-8106-4001-863A-C2FA48A301EE}" destId="{7392B6FA-FE76-483D-80FC-CB3740A95137}" srcOrd="0" destOrd="0" presId="urn:microsoft.com/office/officeart/2005/8/layout/cycle5"/>
    <dgm:cxn modelId="{2F9761DA-1C31-4FAC-BC0C-97B976F87555}" type="presOf" srcId="{D69E5732-115C-4BF5-B9B6-DEF80CB10ADB}" destId="{4DEC8BE8-BD9A-42A3-A94A-9B4355DF6A09}" srcOrd="0" destOrd="0" presId="urn:microsoft.com/office/officeart/2005/8/layout/cycle5"/>
    <dgm:cxn modelId="{179B7CDC-1004-4FDF-8265-1C8E4E10992E}" type="presOf" srcId="{9B3D1CB2-4442-4431-BF96-9A5E2D5B4CF0}" destId="{7CF674EC-C204-4C95-A6C5-CB0FF46A6CCB}" srcOrd="0" destOrd="0" presId="urn:microsoft.com/office/officeart/2005/8/layout/cycle5"/>
    <dgm:cxn modelId="{E4CB11E5-3EC2-4D22-BCBB-39058206CA0C}" type="presOf" srcId="{19AC3C70-C0A4-4A72-A41B-599A1F3C3B0C}" destId="{18D3AC6A-D46E-4B21-B8FD-BCAD33F7CADB}" srcOrd="0" destOrd="0" presId="urn:microsoft.com/office/officeart/2005/8/layout/cycle5"/>
    <dgm:cxn modelId="{45B0D4EC-3F56-4C6B-B54D-9B305AE59A3D}" srcId="{79FFF508-BC03-4103-9E7E-CB5F46037086}" destId="{93CD33DC-7693-42A9-8273-EA819BA7E873}" srcOrd="1" destOrd="0" parTransId="{BB666EF7-0598-4979-8740-7AADD36A097A}" sibTransId="{19AC3C70-C0A4-4A72-A41B-599A1F3C3B0C}"/>
    <dgm:cxn modelId="{ACAEEEEE-5057-4CF4-B069-F855802AD9F2}" srcId="{79FFF508-BC03-4103-9E7E-CB5F46037086}" destId="{042F4390-0919-47FD-BCA4-CE46E57D1B10}" srcOrd="4" destOrd="0" parTransId="{F46088FB-B9D3-4D73-B6F8-153075C0AC6A}" sibTransId="{9B3D1CB2-4442-4431-BF96-9A5E2D5B4CF0}"/>
    <dgm:cxn modelId="{C94C54F5-F720-4DD6-AA8D-DB23B1E95B9D}" type="presOf" srcId="{A544A353-7081-49BB-9318-172222C6EFCF}" destId="{AD6261FE-56C4-4F60-B6C9-C6D6B1C92A81}" srcOrd="0" destOrd="0" presId="urn:microsoft.com/office/officeart/2005/8/layout/cycle5"/>
    <dgm:cxn modelId="{717E71F8-176C-4BFE-BFC0-1EC823E36E27}" type="presOf" srcId="{43AD94FC-3C1F-4EB4-B466-F50ED947342C}" destId="{9005D6BE-2743-444F-A925-9DB49F729EEA}" srcOrd="0" destOrd="0" presId="urn:microsoft.com/office/officeart/2005/8/layout/cycle5"/>
    <dgm:cxn modelId="{67FF414C-22AD-4995-BEFF-6684869FE74A}" type="presParOf" srcId="{7EF8D02E-3379-4C46-AEDC-59B086F3B241}" destId="{4DEC8BE8-BD9A-42A3-A94A-9B4355DF6A09}" srcOrd="0" destOrd="0" presId="urn:microsoft.com/office/officeart/2005/8/layout/cycle5"/>
    <dgm:cxn modelId="{D6F15E82-09EE-4969-9DD3-707FDD4353C0}" type="presParOf" srcId="{7EF8D02E-3379-4C46-AEDC-59B086F3B241}" destId="{3292A00F-25FF-4F31-B85D-D1F42DC4D29B}" srcOrd="1" destOrd="0" presId="urn:microsoft.com/office/officeart/2005/8/layout/cycle5"/>
    <dgm:cxn modelId="{AB36E8BA-C957-4C56-BBA9-2B1DF58E4723}" type="presParOf" srcId="{7EF8D02E-3379-4C46-AEDC-59B086F3B241}" destId="{7392B6FA-FE76-483D-80FC-CB3740A95137}" srcOrd="2" destOrd="0" presId="urn:microsoft.com/office/officeart/2005/8/layout/cycle5"/>
    <dgm:cxn modelId="{4FF01F41-5E17-4C8E-BF79-0D7B8896CBEE}" type="presParOf" srcId="{7EF8D02E-3379-4C46-AEDC-59B086F3B241}" destId="{DE29F5EB-E8A2-42EC-85F1-7FFADA07A96D}" srcOrd="3" destOrd="0" presId="urn:microsoft.com/office/officeart/2005/8/layout/cycle5"/>
    <dgm:cxn modelId="{5B6ED87B-04D8-41CB-A2A6-82FDB6933B81}" type="presParOf" srcId="{7EF8D02E-3379-4C46-AEDC-59B086F3B241}" destId="{BBB409C3-3D04-4EDB-AEA0-85681493E7E3}" srcOrd="4" destOrd="0" presId="urn:microsoft.com/office/officeart/2005/8/layout/cycle5"/>
    <dgm:cxn modelId="{BDE3C818-D5D4-4C2F-AFE7-EDDF89844BB0}" type="presParOf" srcId="{7EF8D02E-3379-4C46-AEDC-59B086F3B241}" destId="{18D3AC6A-D46E-4B21-B8FD-BCAD33F7CADB}" srcOrd="5" destOrd="0" presId="urn:microsoft.com/office/officeart/2005/8/layout/cycle5"/>
    <dgm:cxn modelId="{E75B2369-BBF5-4260-829E-84C2AF17B3DB}" type="presParOf" srcId="{7EF8D02E-3379-4C46-AEDC-59B086F3B241}" destId="{9005D6BE-2743-444F-A925-9DB49F729EEA}" srcOrd="6" destOrd="0" presId="urn:microsoft.com/office/officeart/2005/8/layout/cycle5"/>
    <dgm:cxn modelId="{9121F55A-C010-45BE-A3C8-03EEFE2E1F1C}" type="presParOf" srcId="{7EF8D02E-3379-4C46-AEDC-59B086F3B241}" destId="{1F10A4F1-3D70-4599-BB5D-5275E55020D6}" srcOrd="7" destOrd="0" presId="urn:microsoft.com/office/officeart/2005/8/layout/cycle5"/>
    <dgm:cxn modelId="{4C55488B-ABAB-4D7D-8DB7-0845BF4527AC}" type="presParOf" srcId="{7EF8D02E-3379-4C46-AEDC-59B086F3B241}" destId="{ADBBD10B-C0AF-47F2-8561-7B5449C8601C}" srcOrd="8" destOrd="0" presId="urn:microsoft.com/office/officeart/2005/8/layout/cycle5"/>
    <dgm:cxn modelId="{5F77042B-A8BA-4EE2-8F9E-FC3B134FFDEB}" type="presParOf" srcId="{7EF8D02E-3379-4C46-AEDC-59B086F3B241}" destId="{100068A7-BE34-4A2F-B248-1BF9D884CEB5}" srcOrd="9" destOrd="0" presId="urn:microsoft.com/office/officeart/2005/8/layout/cycle5"/>
    <dgm:cxn modelId="{1DFEFC2C-3ABF-4051-851A-E11854011D0B}" type="presParOf" srcId="{7EF8D02E-3379-4C46-AEDC-59B086F3B241}" destId="{A2E088EF-B6A4-4000-8571-4117DCB86951}" srcOrd="10" destOrd="0" presId="urn:microsoft.com/office/officeart/2005/8/layout/cycle5"/>
    <dgm:cxn modelId="{809F970B-92B8-47D3-BC97-806E4E0D59F5}" type="presParOf" srcId="{7EF8D02E-3379-4C46-AEDC-59B086F3B241}" destId="{0668C2C1-8F12-4BDF-A62E-650AED2AA717}" srcOrd="11" destOrd="0" presId="urn:microsoft.com/office/officeart/2005/8/layout/cycle5"/>
    <dgm:cxn modelId="{0EDBCEAC-9554-4455-BBC6-76275A56CFC0}" type="presParOf" srcId="{7EF8D02E-3379-4C46-AEDC-59B086F3B241}" destId="{6ABA60B7-3421-4F4E-AB33-BE74DA0B864E}" srcOrd="12" destOrd="0" presId="urn:microsoft.com/office/officeart/2005/8/layout/cycle5"/>
    <dgm:cxn modelId="{ADBE1154-A55F-4A37-855B-C04F7264175B}" type="presParOf" srcId="{7EF8D02E-3379-4C46-AEDC-59B086F3B241}" destId="{1971CC81-0F04-4010-B7BD-BCCED9835DA3}" srcOrd="13" destOrd="0" presId="urn:microsoft.com/office/officeart/2005/8/layout/cycle5"/>
    <dgm:cxn modelId="{B4A0321B-B667-4203-98EC-227884CD58CE}" type="presParOf" srcId="{7EF8D02E-3379-4C46-AEDC-59B086F3B241}" destId="{7CF674EC-C204-4C95-A6C5-CB0FF46A6CCB}" srcOrd="14" destOrd="0" presId="urn:microsoft.com/office/officeart/2005/8/layout/cycle5"/>
    <dgm:cxn modelId="{9C025E61-23EA-4EB4-8ADA-763623C59FC0}" type="presParOf" srcId="{7EF8D02E-3379-4C46-AEDC-59B086F3B241}" destId="{473E1A43-984B-400D-A8B3-7B50E4CA6C54}" srcOrd="15" destOrd="0" presId="urn:microsoft.com/office/officeart/2005/8/layout/cycle5"/>
    <dgm:cxn modelId="{BC213246-7499-4E86-9E14-E8E4B66C9F7B}" type="presParOf" srcId="{7EF8D02E-3379-4C46-AEDC-59B086F3B241}" destId="{4435BCF5-D945-40BE-BACD-58B6C0055DAD}" srcOrd="16" destOrd="0" presId="urn:microsoft.com/office/officeart/2005/8/layout/cycle5"/>
    <dgm:cxn modelId="{DA57293B-F740-48DC-9238-25B9596195A4}" type="presParOf" srcId="{7EF8D02E-3379-4C46-AEDC-59B086F3B241}" destId="{577F0C50-3769-4F9D-9664-35ECF1B31495}" srcOrd="17" destOrd="0" presId="urn:microsoft.com/office/officeart/2005/8/layout/cycle5"/>
    <dgm:cxn modelId="{4B6C07A2-59B2-4D90-A3D7-31A3EC341555}" type="presParOf" srcId="{7EF8D02E-3379-4C46-AEDC-59B086F3B241}" destId="{E53AE28E-6B59-4FC5-9AA0-739938BD1CE7}" srcOrd="18" destOrd="0" presId="urn:microsoft.com/office/officeart/2005/8/layout/cycle5"/>
    <dgm:cxn modelId="{38F95116-0EA9-4671-963E-0D5D1B3A7FF9}" type="presParOf" srcId="{7EF8D02E-3379-4C46-AEDC-59B086F3B241}" destId="{F8E6030C-AE69-43DA-90D0-5D49AE2CDA2B}" srcOrd="19" destOrd="0" presId="urn:microsoft.com/office/officeart/2005/8/layout/cycle5"/>
    <dgm:cxn modelId="{26AA9828-7E41-45E2-AFCB-94B23362F2A7}" type="presParOf" srcId="{7EF8D02E-3379-4C46-AEDC-59B086F3B241}" destId="{8989C197-6E29-47F7-84C3-3354716CB21B}" srcOrd="20" destOrd="0" presId="urn:microsoft.com/office/officeart/2005/8/layout/cycle5"/>
    <dgm:cxn modelId="{221B37CC-C1BF-4176-9490-552EF5260D4F}" type="presParOf" srcId="{7EF8D02E-3379-4C46-AEDC-59B086F3B241}" destId="{3011C314-B121-4E1F-8E32-E1A88034D7EC}" srcOrd="21" destOrd="0" presId="urn:microsoft.com/office/officeart/2005/8/layout/cycle5"/>
    <dgm:cxn modelId="{6DE2DB08-96EF-443E-8AD3-5DA59E7EE879}" type="presParOf" srcId="{7EF8D02E-3379-4C46-AEDC-59B086F3B241}" destId="{4368DE1F-E82D-4150-914F-D496FB989064}" srcOrd="22" destOrd="0" presId="urn:microsoft.com/office/officeart/2005/8/layout/cycle5"/>
    <dgm:cxn modelId="{F2618FA6-FA00-4130-AC79-0AFB58AF3EE9}" type="presParOf" srcId="{7EF8D02E-3379-4C46-AEDC-59B086F3B241}" destId="{AD6261FE-56C4-4F60-B6C9-C6D6B1C92A81}" srcOrd="23"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C8BE8-BD9A-42A3-A94A-9B4355DF6A09}">
      <dsp:nvSpPr>
        <dsp:cNvPr id="0" name=""/>
        <dsp:cNvSpPr/>
      </dsp:nvSpPr>
      <dsp:spPr>
        <a:xfrm>
          <a:off x="2345930" y="0"/>
          <a:ext cx="1042187" cy="67742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Nursing Services</a:t>
          </a:r>
        </a:p>
      </dsp:txBody>
      <dsp:txXfrm>
        <a:off x="2378999" y="33069"/>
        <a:ext cx="976049" cy="611283"/>
      </dsp:txXfrm>
    </dsp:sp>
    <dsp:sp modelId="{7392B6FA-FE76-483D-80FC-CB3740A95137}">
      <dsp:nvSpPr>
        <dsp:cNvPr id="0" name=""/>
        <dsp:cNvSpPr/>
      </dsp:nvSpPr>
      <dsp:spPr>
        <a:xfrm>
          <a:off x="502979" y="334087"/>
          <a:ext cx="4708212" cy="4708212"/>
        </a:xfrm>
        <a:custGeom>
          <a:avLst/>
          <a:gdLst/>
          <a:ahLst/>
          <a:cxnLst/>
          <a:rect l="0" t="0" r="0" b="0"/>
          <a:pathLst>
            <a:path>
              <a:moveTo>
                <a:pt x="3036850" y="101180"/>
              </a:moveTo>
              <a:arcTo wR="2354106" hR="2354106" stAng="17211559" swAng="693436"/>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DE29F5EB-E8A2-42EC-85F1-7FFADA07A96D}">
      <dsp:nvSpPr>
        <dsp:cNvPr id="0" name=""/>
        <dsp:cNvSpPr/>
      </dsp:nvSpPr>
      <dsp:spPr>
        <a:xfrm>
          <a:off x="4020060" y="697022"/>
          <a:ext cx="1042187" cy="67742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Women Infants and Children (WIC)</a:t>
          </a:r>
        </a:p>
      </dsp:txBody>
      <dsp:txXfrm>
        <a:off x="4053129" y="730091"/>
        <a:ext cx="976049" cy="611283"/>
      </dsp:txXfrm>
    </dsp:sp>
    <dsp:sp modelId="{18D3AC6A-D46E-4B21-B8FD-BCAD33F7CADB}">
      <dsp:nvSpPr>
        <dsp:cNvPr id="0" name=""/>
        <dsp:cNvSpPr/>
      </dsp:nvSpPr>
      <dsp:spPr>
        <a:xfrm>
          <a:off x="522443" y="346231"/>
          <a:ext cx="4708212" cy="4708212"/>
        </a:xfrm>
        <a:custGeom>
          <a:avLst/>
          <a:gdLst/>
          <a:ahLst/>
          <a:cxnLst/>
          <a:rect l="0" t="0" r="0" b="0"/>
          <a:pathLst>
            <a:path>
              <a:moveTo>
                <a:pt x="4410611" y="1208417"/>
              </a:moveTo>
              <a:arcTo wR="2354106" hR="2354106" stAng="19852657" swAng="941586"/>
            </a:path>
          </a:pathLst>
        </a:custGeom>
        <a:noFill/>
        <a:ln w="9525" cap="flat" cmpd="sng" algn="ctr">
          <a:solidFill>
            <a:schemeClr val="accent3">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005D6BE-2743-444F-A925-9DB49F729EEA}">
      <dsp:nvSpPr>
        <dsp:cNvPr id="0" name=""/>
        <dsp:cNvSpPr/>
      </dsp:nvSpPr>
      <dsp:spPr>
        <a:xfrm>
          <a:off x="4709562" y="2361626"/>
          <a:ext cx="1042187" cy="67742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Birth and Death Certificates/Vital Records</a:t>
          </a:r>
        </a:p>
      </dsp:txBody>
      <dsp:txXfrm>
        <a:off x="4742631" y="2394695"/>
        <a:ext cx="976049" cy="611283"/>
      </dsp:txXfrm>
    </dsp:sp>
    <dsp:sp modelId="{ADBBD10B-C0AF-47F2-8561-7B5449C8601C}">
      <dsp:nvSpPr>
        <dsp:cNvPr id="0" name=""/>
        <dsp:cNvSpPr/>
      </dsp:nvSpPr>
      <dsp:spPr>
        <a:xfrm>
          <a:off x="522443" y="346231"/>
          <a:ext cx="4708212" cy="4708212"/>
        </a:xfrm>
        <a:custGeom>
          <a:avLst/>
          <a:gdLst/>
          <a:ahLst/>
          <a:cxnLst/>
          <a:rect l="0" t="0" r="0" b="0"/>
          <a:pathLst>
            <a:path>
              <a:moveTo>
                <a:pt x="4643844" y="2900835"/>
              </a:moveTo>
              <a:arcTo wR="2354106" hR="2354106" stAng="805757" swAng="941586"/>
            </a:path>
          </a:pathLst>
        </a:custGeom>
        <a:noFill/>
        <a:ln w="9525" cap="flat" cmpd="sng" algn="ctr">
          <a:solidFill>
            <a:schemeClr val="accent4">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00068A7-BE34-4A2F-B248-1BF9D884CEB5}">
      <dsp:nvSpPr>
        <dsp:cNvPr id="0" name=""/>
        <dsp:cNvSpPr/>
      </dsp:nvSpPr>
      <dsp:spPr>
        <a:xfrm>
          <a:off x="4020060" y="4026230"/>
          <a:ext cx="1042187" cy="677421"/>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Environmental - Food Safety</a:t>
          </a:r>
        </a:p>
        <a:p>
          <a:pPr marL="0" lvl="0" indent="0" algn="ctr" defTabSz="400050">
            <a:lnSpc>
              <a:spcPct val="90000"/>
            </a:lnSpc>
            <a:spcBef>
              <a:spcPct val="0"/>
            </a:spcBef>
            <a:spcAft>
              <a:spcPct val="35000"/>
            </a:spcAft>
            <a:buNone/>
          </a:pPr>
          <a:r>
            <a:rPr lang="en-US" sz="900" kern="1200"/>
            <a:t> and Septic</a:t>
          </a:r>
        </a:p>
      </dsp:txBody>
      <dsp:txXfrm>
        <a:off x="4053129" y="4059299"/>
        <a:ext cx="976049" cy="611283"/>
      </dsp:txXfrm>
    </dsp:sp>
    <dsp:sp modelId="{0668C2C1-8F12-4BDF-A62E-650AED2AA717}">
      <dsp:nvSpPr>
        <dsp:cNvPr id="0" name=""/>
        <dsp:cNvSpPr/>
      </dsp:nvSpPr>
      <dsp:spPr>
        <a:xfrm>
          <a:off x="522443" y="346231"/>
          <a:ext cx="4708212" cy="4708212"/>
        </a:xfrm>
        <a:custGeom>
          <a:avLst/>
          <a:gdLst/>
          <a:ahLst/>
          <a:cxnLst/>
          <a:rect l="0" t="0" r="0" b="0"/>
          <a:pathLst>
            <a:path>
              <a:moveTo>
                <a:pt x="3456367" y="4434210"/>
              </a:moveTo>
              <a:arcTo wR="2354106" hR="2354106" stAng="3724835" swAng="682167"/>
            </a:path>
          </a:pathLst>
        </a:custGeom>
        <a:noFill/>
        <a:ln w="9525" cap="flat" cmpd="sng" algn="ctr">
          <a:solidFill>
            <a:schemeClr val="accent5">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ABA60B7-3421-4F4E-AB33-BE74DA0B864E}">
      <dsp:nvSpPr>
        <dsp:cNvPr id="0" name=""/>
        <dsp:cNvSpPr/>
      </dsp:nvSpPr>
      <dsp:spPr>
        <a:xfrm>
          <a:off x="2355456" y="4715732"/>
          <a:ext cx="1042187" cy="67742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Community Outreach Programs</a:t>
          </a:r>
        </a:p>
      </dsp:txBody>
      <dsp:txXfrm>
        <a:off x="2388525" y="4748801"/>
        <a:ext cx="976049" cy="611283"/>
      </dsp:txXfrm>
    </dsp:sp>
    <dsp:sp modelId="{7CF674EC-C204-4C95-A6C5-CB0FF46A6CCB}">
      <dsp:nvSpPr>
        <dsp:cNvPr id="0" name=""/>
        <dsp:cNvSpPr/>
      </dsp:nvSpPr>
      <dsp:spPr>
        <a:xfrm>
          <a:off x="522443" y="346231"/>
          <a:ext cx="4708212" cy="4708212"/>
        </a:xfrm>
        <a:custGeom>
          <a:avLst/>
          <a:gdLst/>
          <a:ahLst/>
          <a:cxnLst/>
          <a:rect l="0" t="0" r="0" b="0"/>
          <a:pathLst>
            <a:path>
              <a:moveTo>
                <a:pt x="1683535" y="4610685"/>
              </a:moveTo>
              <a:arcTo wR="2354106" hR="2354106" stAng="6392998" swAng="682167"/>
            </a:path>
          </a:pathLst>
        </a:custGeom>
        <a:noFill/>
        <a:ln w="9525" cap="flat" cmpd="sng" algn="ctr">
          <a:solidFill>
            <a:schemeClr val="accent6">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473E1A43-984B-400D-A8B3-7B50E4CA6C54}">
      <dsp:nvSpPr>
        <dsp:cNvPr id="0" name=""/>
        <dsp:cNvSpPr/>
      </dsp:nvSpPr>
      <dsp:spPr>
        <a:xfrm>
          <a:off x="690851" y="4026230"/>
          <a:ext cx="1042187" cy="67742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Children and Youth with Special Health Care Needs</a:t>
          </a:r>
        </a:p>
      </dsp:txBody>
      <dsp:txXfrm>
        <a:off x="723920" y="4059299"/>
        <a:ext cx="976049" cy="611283"/>
      </dsp:txXfrm>
    </dsp:sp>
    <dsp:sp modelId="{577F0C50-3769-4F9D-9664-35ECF1B31495}">
      <dsp:nvSpPr>
        <dsp:cNvPr id="0" name=""/>
        <dsp:cNvSpPr/>
      </dsp:nvSpPr>
      <dsp:spPr>
        <a:xfrm>
          <a:off x="522443" y="346231"/>
          <a:ext cx="4708212" cy="4708212"/>
        </a:xfrm>
        <a:custGeom>
          <a:avLst/>
          <a:gdLst/>
          <a:ahLst/>
          <a:cxnLst/>
          <a:rect l="0" t="0" r="0" b="0"/>
          <a:pathLst>
            <a:path>
              <a:moveTo>
                <a:pt x="297600" y="3499794"/>
              </a:moveTo>
              <a:arcTo wR="2354106" hR="2354106" stAng="9052657" swAng="941586"/>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53AE28E-6B59-4FC5-9AA0-739938BD1CE7}">
      <dsp:nvSpPr>
        <dsp:cNvPr id="0" name=""/>
        <dsp:cNvSpPr/>
      </dsp:nvSpPr>
      <dsp:spPr>
        <a:xfrm>
          <a:off x="1350" y="2361626"/>
          <a:ext cx="1042187" cy="67742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Safe Cribs Program &amp; Car Seat Installation</a:t>
          </a:r>
        </a:p>
      </dsp:txBody>
      <dsp:txXfrm>
        <a:off x="34419" y="2394695"/>
        <a:ext cx="976049" cy="611283"/>
      </dsp:txXfrm>
    </dsp:sp>
    <dsp:sp modelId="{8989C197-6E29-47F7-84C3-3354716CB21B}">
      <dsp:nvSpPr>
        <dsp:cNvPr id="0" name=""/>
        <dsp:cNvSpPr/>
      </dsp:nvSpPr>
      <dsp:spPr>
        <a:xfrm>
          <a:off x="522443" y="346231"/>
          <a:ext cx="4708212" cy="4708212"/>
        </a:xfrm>
        <a:custGeom>
          <a:avLst/>
          <a:gdLst/>
          <a:ahLst/>
          <a:cxnLst/>
          <a:rect l="0" t="0" r="0" b="0"/>
          <a:pathLst>
            <a:path>
              <a:moveTo>
                <a:pt x="64367" y="1807376"/>
              </a:moveTo>
              <a:arcTo wR="2354106" hR="2354106" stAng="11605757" swAng="941586"/>
            </a:path>
          </a:pathLst>
        </a:custGeom>
        <a:noFill/>
        <a:ln w="9525" cap="flat" cmpd="sng" algn="ctr">
          <a:solidFill>
            <a:schemeClr val="accent3">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3011C314-B121-4E1F-8E32-E1A88034D7EC}">
      <dsp:nvSpPr>
        <dsp:cNvPr id="0" name=""/>
        <dsp:cNvSpPr/>
      </dsp:nvSpPr>
      <dsp:spPr>
        <a:xfrm>
          <a:off x="690851" y="697022"/>
          <a:ext cx="1042187" cy="67742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 Epidemiology Communicable Diseases</a:t>
          </a:r>
        </a:p>
      </dsp:txBody>
      <dsp:txXfrm>
        <a:off x="723920" y="730091"/>
        <a:ext cx="976049" cy="611283"/>
      </dsp:txXfrm>
    </dsp:sp>
    <dsp:sp modelId="{AD6261FE-56C4-4F60-B6C9-C6D6B1C92A81}">
      <dsp:nvSpPr>
        <dsp:cNvPr id="0" name=""/>
        <dsp:cNvSpPr/>
      </dsp:nvSpPr>
      <dsp:spPr>
        <a:xfrm>
          <a:off x="542381" y="333789"/>
          <a:ext cx="4708212" cy="4708212"/>
        </a:xfrm>
        <a:custGeom>
          <a:avLst/>
          <a:gdLst/>
          <a:ahLst/>
          <a:cxnLst/>
          <a:rect l="0" t="0" r="0" b="0"/>
          <a:pathLst>
            <a:path>
              <a:moveTo>
                <a:pt x="1229962" y="285745"/>
              </a:moveTo>
              <a:arcTo wR="2354106" hR="2354106" stAng="14488569" swAng="676194"/>
            </a:path>
          </a:pathLst>
        </a:custGeom>
        <a:noFill/>
        <a:ln w="9525" cap="flat" cmpd="sng" algn="ctr">
          <a:solidFill>
            <a:schemeClr val="accent4">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32848-AF31-4637-9C8F-1F8CD950C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6</TotalTime>
  <Pages>8</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Bowles</dc:creator>
  <cp:keywords/>
  <dc:description/>
  <cp:lastModifiedBy>Peggy  Bowles</cp:lastModifiedBy>
  <cp:revision>3</cp:revision>
  <cp:lastPrinted>2022-01-17T21:08:00Z</cp:lastPrinted>
  <dcterms:created xsi:type="dcterms:W3CDTF">2023-01-04T20:23:00Z</dcterms:created>
  <dcterms:modified xsi:type="dcterms:W3CDTF">2023-01-04T22:03:00Z</dcterms:modified>
  <cp:contentStatus/>
  <cp:version/>
</cp:coreProperties>
</file>